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2B0BA5" w:rsidP="00A94E20">
      <w:pPr>
        <w:pStyle w:val="a6"/>
        <w:spacing w:after="0" w:line="240" w:lineRule="auto"/>
        <w:ind w:right="5102"/>
        <w:jc w:val="both"/>
      </w:pPr>
      <w:r>
        <w:rPr>
          <w:szCs w:val="28"/>
        </w:rPr>
        <w:t xml:space="preserve">О проведении регионального </w:t>
      </w:r>
      <w:r w:rsidR="0023760D" w:rsidRPr="009302C8">
        <w:rPr>
          <w:szCs w:val="28"/>
        </w:rPr>
        <w:t>этапа Всероссийской олимпиады школьников по вопросам избирательного права и избирательного процесса</w:t>
      </w:r>
      <w:r w:rsidR="004973B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6" type="#_x0000_t202" style="position:absolute;left:0;text-align:left;margin-left:413.15pt;margin-top:154.35pt;width:78.2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" filled="f" stroked="f">
            <v:textbox inset="0,0,0,0">
              <w:txbxContent>
                <w:p w:rsidR="00DA3B7B" w:rsidRPr="00697F66" w:rsidRDefault="00DA3B7B" w:rsidP="00DA3B7B">
                  <w:pPr>
                    <w:pStyle w:val="a4"/>
                    <w:rPr>
                      <w:sz w:val="24"/>
                      <w:szCs w:val="24"/>
                    </w:rPr>
                  </w:pPr>
                  <w:r w:rsidRPr="00697F66">
                    <w:rPr>
                      <w:sz w:val="24"/>
                      <w:szCs w:val="24"/>
                    </w:rPr>
                    <w:t>61/0</w:t>
                  </w:r>
                  <w:r w:rsidR="004973B7">
                    <w:rPr>
                      <w:sz w:val="24"/>
                      <w:szCs w:val="24"/>
                      <w:lang w:val="en-US"/>
                    </w:rPr>
                    <w:t>9</w:t>
                  </w:r>
                  <w:r w:rsidRPr="00697F66">
                    <w:rPr>
                      <w:sz w:val="24"/>
                      <w:szCs w:val="24"/>
                    </w:rPr>
                    <w:t>-4</w:t>
                  </w:r>
                </w:p>
                <w:p w:rsidR="00902A2E" w:rsidRPr="00512D15" w:rsidRDefault="00902A2E" w:rsidP="00A67D26">
                  <w:pPr>
                    <w:pStyle w:val="a4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54CB7">
        <w:rPr>
          <w:noProof/>
        </w:rPr>
        <w:drawing>
          <wp:anchor distT="0" distB="0" distL="114300" distR="114300" simplePos="0" relativeHeight="251656191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360045</wp:posOffset>
            </wp:positionV>
            <wp:extent cx="5940000" cy="2181600"/>
            <wp:effectExtent l="0" t="0" r="381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Реквизиты для письма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73B7">
        <w:rPr>
          <w:noProof/>
        </w:rPr>
        <w:pict>
          <v:shape id="Text Box 122" o:spid="_x0000_s1027" type="#_x0000_t202" style="position:absolute;left:0;text-align:left;margin-left:142.65pt;margin-top:154.4pt;width:97.95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yEsw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" filled="f" stroked="f">
            <v:textbox inset="0,0,0,0">
              <w:txbxContent>
                <w:p w:rsidR="00902A2E" w:rsidRPr="00697F66" w:rsidRDefault="00DA3B7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697F66">
                    <w:rPr>
                      <w:sz w:val="24"/>
                      <w:szCs w:val="24"/>
                    </w:rPr>
                    <w:t>27.06.2024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0D75F1">
      <w:pPr>
        <w:pStyle w:val="a7"/>
        <w:spacing w:line="360" w:lineRule="auto"/>
        <w:ind w:firstLine="709"/>
      </w:pPr>
    </w:p>
    <w:p w:rsidR="0023760D" w:rsidRPr="00902A2E" w:rsidRDefault="0023760D" w:rsidP="00697F66">
      <w:pPr>
        <w:pStyle w:val="a7"/>
        <w:spacing w:line="360" w:lineRule="auto"/>
        <w:ind w:firstLine="709"/>
        <w:rPr>
          <w:szCs w:val="28"/>
        </w:rPr>
      </w:pPr>
      <w:r w:rsidRPr="009302C8">
        <w:rPr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E65C34">
        <w:rPr>
          <w:szCs w:val="28"/>
        </w:rPr>
        <w:t xml:space="preserve">24.04.2024 </w:t>
      </w:r>
      <w:r>
        <w:rPr>
          <w:szCs w:val="28"/>
        </w:rPr>
        <w:t>№ 1</w:t>
      </w:r>
      <w:r w:rsidR="00070E66">
        <w:rPr>
          <w:szCs w:val="28"/>
        </w:rPr>
        <w:t>68</w:t>
      </w:r>
      <w:r w:rsidRPr="009302C8">
        <w:rPr>
          <w:szCs w:val="28"/>
        </w:rPr>
        <w:t>/</w:t>
      </w:r>
      <w:r w:rsidR="00070E66">
        <w:rPr>
          <w:szCs w:val="28"/>
        </w:rPr>
        <w:t>1307</w:t>
      </w:r>
      <w:r w:rsidRPr="009302C8">
        <w:rPr>
          <w:szCs w:val="28"/>
        </w:rPr>
        <w:t>-8 «</w:t>
      </w:r>
      <w:r w:rsidRPr="009302C8">
        <w:rPr>
          <w:bCs/>
          <w:szCs w:val="28"/>
        </w:rPr>
        <w:t>О проведении Всероссийской олимпиады школьников по вопросам избирательного права и избирательного процесса</w:t>
      </w:r>
      <w:r w:rsidRPr="009302C8">
        <w:rPr>
          <w:szCs w:val="28"/>
        </w:rPr>
        <w:t>»,</w:t>
      </w:r>
      <w:r w:rsidR="009057CD">
        <w:rPr>
          <w:szCs w:val="28"/>
        </w:rPr>
        <w:t xml:space="preserve"> а также </w:t>
      </w:r>
      <w:r w:rsidR="009057CD" w:rsidRPr="009057CD">
        <w:rPr>
          <w:szCs w:val="28"/>
        </w:rPr>
        <w:t xml:space="preserve">постановлением Избирательной комиссии Пермского края от </w:t>
      </w:r>
      <w:r w:rsidR="00D605B7" w:rsidRPr="00D605B7">
        <w:rPr>
          <w:szCs w:val="28"/>
        </w:rPr>
        <w:t>09.02.2024</w:t>
      </w:r>
      <w:r w:rsidR="009057CD" w:rsidRPr="00D605B7">
        <w:rPr>
          <w:szCs w:val="28"/>
        </w:rPr>
        <w:t xml:space="preserve"> № </w:t>
      </w:r>
      <w:r w:rsidR="00D605B7" w:rsidRPr="00D605B7">
        <w:rPr>
          <w:szCs w:val="28"/>
        </w:rPr>
        <w:t>47</w:t>
      </w:r>
      <w:r w:rsidR="009057CD" w:rsidRPr="00D605B7">
        <w:rPr>
          <w:szCs w:val="28"/>
        </w:rPr>
        <w:t>/0</w:t>
      </w:r>
      <w:r w:rsidR="00593988">
        <w:rPr>
          <w:szCs w:val="28"/>
        </w:rPr>
        <w:t>7</w:t>
      </w:r>
      <w:r w:rsidR="009057CD" w:rsidRPr="00D605B7">
        <w:rPr>
          <w:szCs w:val="28"/>
        </w:rPr>
        <w:t xml:space="preserve">-4 </w:t>
      </w:r>
      <w:r w:rsidR="008826BF">
        <w:rPr>
          <w:szCs w:val="28"/>
        </w:rPr>
        <w:t xml:space="preserve">(ред. от 27.06.2024)                       </w:t>
      </w:r>
      <w:r w:rsidR="009057CD" w:rsidRPr="009057CD">
        <w:rPr>
          <w:szCs w:val="28"/>
        </w:rPr>
        <w:t xml:space="preserve">«О распределении средств бюджета Пермского </w:t>
      </w:r>
      <w:r w:rsidR="009057CD" w:rsidRPr="00902A2E">
        <w:rPr>
          <w:szCs w:val="28"/>
        </w:rPr>
        <w:t>края на реализацию мероприятий по содействию развития политической и правовой культуры избирателей на 202</w:t>
      </w:r>
      <w:r w:rsidR="00D605B7" w:rsidRPr="00902A2E">
        <w:rPr>
          <w:szCs w:val="28"/>
        </w:rPr>
        <w:t>4</w:t>
      </w:r>
      <w:r w:rsidR="009057CD" w:rsidRPr="00902A2E">
        <w:rPr>
          <w:szCs w:val="28"/>
        </w:rPr>
        <w:t xml:space="preserve"> год»,</w:t>
      </w:r>
      <w:r w:rsidR="002B0BA5" w:rsidRPr="00902A2E">
        <w:rPr>
          <w:szCs w:val="28"/>
        </w:rPr>
        <w:t xml:space="preserve"> в </w:t>
      </w:r>
      <w:r w:rsidRPr="00902A2E">
        <w:rPr>
          <w:szCs w:val="28"/>
        </w:rPr>
        <w:t>целях выявления и развития у обучаю</w:t>
      </w:r>
      <w:r w:rsidR="002B0BA5" w:rsidRPr="00902A2E">
        <w:rPr>
          <w:szCs w:val="28"/>
        </w:rPr>
        <w:t>щихся творческих способностей и </w:t>
      </w:r>
      <w:r w:rsidRPr="00902A2E">
        <w:rPr>
          <w:szCs w:val="28"/>
        </w:rPr>
        <w:t>интереса к правовым дисциплинам, повышения правовой культуры будущих избирателе</w:t>
      </w:r>
      <w:r w:rsidR="009057CD" w:rsidRPr="00902A2E">
        <w:rPr>
          <w:szCs w:val="28"/>
        </w:rPr>
        <w:t xml:space="preserve">й, а также повышения мотивации </w:t>
      </w:r>
      <w:r w:rsidR="002B0BA5" w:rsidRPr="00902A2E">
        <w:rPr>
          <w:szCs w:val="28"/>
        </w:rPr>
        <w:t>к получению и </w:t>
      </w:r>
      <w:r w:rsidRPr="00902A2E">
        <w:rPr>
          <w:szCs w:val="28"/>
        </w:rPr>
        <w:t xml:space="preserve">совершенствованию знаний в области избирательного права </w:t>
      </w:r>
      <w:r w:rsidRPr="00902A2E">
        <w:rPr>
          <w:szCs w:val="28"/>
        </w:rPr>
        <w:br/>
        <w:t>и избирательного процесса,</w:t>
      </w:r>
    </w:p>
    <w:p w:rsidR="0023760D" w:rsidRPr="00902A2E" w:rsidRDefault="0023760D" w:rsidP="0023760D">
      <w:pPr>
        <w:pStyle w:val="af6"/>
        <w:spacing w:line="276" w:lineRule="auto"/>
        <w:ind w:firstLine="709"/>
        <w:jc w:val="center"/>
        <w:rPr>
          <w:szCs w:val="28"/>
        </w:rPr>
      </w:pPr>
    </w:p>
    <w:p w:rsidR="0023760D" w:rsidRPr="00902A2E" w:rsidRDefault="002B0BA5" w:rsidP="0023760D">
      <w:pPr>
        <w:pStyle w:val="af6"/>
        <w:spacing w:line="276" w:lineRule="auto"/>
        <w:ind w:firstLine="709"/>
        <w:jc w:val="center"/>
        <w:rPr>
          <w:szCs w:val="28"/>
        </w:rPr>
      </w:pPr>
      <w:r w:rsidRPr="00902A2E">
        <w:rPr>
          <w:szCs w:val="28"/>
        </w:rPr>
        <w:t>Комиссия</w:t>
      </w:r>
      <w:r w:rsidR="0023760D" w:rsidRPr="00902A2E">
        <w:rPr>
          <w:szCs w:val="28"/>
        </w:rPr>
        <w:t xml:space="preserve"> </w:t>
      </w:r>
      <w:proofErr w:type="gramStart"/>
      <w:r w:rsidR="0023760D" w:rsidRPr="00902A2E">
        <w:rPr>
          <w:szCs w:val="28"/>
        </w:rPr>
        <w:t>п</w:t>
      </w:r>
      <w:proofErr w:type="gramEnd"/>
      <w:r w:rsidR="0023760D" w:rsidRPr="00902A2E">
        <w:rPr>
          <w:szCs w:val="28"/>
        </w:rPr>
        <w:t xml:space="preserve"> о с т а н о в л я е т :</w:t>
      </w:r>
    </w:p>
    <w:p w:rsidR="0023760D" w:rsidRPr="00902A2E" w:rsidRDefault="0023760D" w:rsidP="0023760D">
      <w:pPr>
        <w:pStyle w:val="af6"/>
        <w:spacing w:line="276" w:lineRule="auto"/>
        <w:ind w:firstLine="709"/>
        <w:jc w:val="center"/>
        <w:rPr>
          <w:szCs w:val="28"/>
        </w:rPr>
      </w:pPr>
    </w:p>
    <w:p w:rsidR="0023760D" w:rsidRPr="00902A2E" w:rsidRDefault="0023760D" w:rsidP="00697F66">
      <w:pPr>
        <w:pStyle w:val="a7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902A2E">
        <w:rPr>
          <w:szCs w:val="28"/>
        </w:rPr>
        <w:t xml:space="preserve">Провести совместно с Министерством образования и науки Пермского края </w:t>
      </w:r>
      <w:r w:rsidR="002B0BA5" w:rsidRPr="00902A2E">
        <w:rPr>
          <w:szCs w:val="28"/>
        </w:rPr>
        <w:t xml:space="preserve">региональный </w:t>
      </w:r>
      <w:r w:rsidR="00CB2AA8" w:rsidRPr="00902A2E">
        <w:rPr>
          <w:szCs w:val="28"/>
        </w:rPr>
        <w:t>этап Всероссийской олимпиады школьников по вопросам избирательного права и избирательного процесса</w:t>
      </w:r>
      <w:r w:rsidR="00496649" w:rsidRPr="00902A2E">
        <w:rPr>
          <w:szCs w:val="28"/>
        </w:rPr>
        <w:t xml:space="preserve"> с 28 октября 2024 года по 31 января 2025 года</w:t>
      </w:r>
      <w:r w:rsidR="00CB2AA8" w:rsidRPr="00902A2E">
        <w:rPr>
          <w:szCs w:val="28"/>
        </w:rPr>
        <w:t>.</w:t>
      </w:r>
    </w:p>
    <w:p w:rsidR="00A94E20" w:rsidRPr="00902A2E" w:rsidRDefault="0023760D" w:rsidP="00697F66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Утвердить</w:t>
      </w:r>
      <w:r w:rsidR="00A94E20" w:rsidRPr="00902A2E">
        <w:rPr>
          <w:rFonts w:ascii="Times New Roman" w:hAnsi="Times New Roman" w:cs="Times New Roman"/>
          <w:sz w:val="28"/>
          <w:szCs w:val="28"/>
        </w:rPr>
        <w:t>:</w:t>
      </w:r>
    </w:p>
    <w:p w:rsidR="0023760D" w:rsidRPr="00902A2E" w:rsidRDefault="00A94E20" w:rsidP="00697F66">
      <w:pPr>
        <w:pStyle w:val="ConsPlusNormal"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3760D" w:rsidRPr="00902A2E">
        <w:rPr>
          <w:rFonts w:ascii="Times New Roman" w:hAnsi="Times New Roman" w:cs="Times New Roman"/>
          <w:sz w:val="28"/>
          <w:szCs w:val="28"/>
        </w:rPr>
        <w:t xml:space="preserve"> Порядок проведения регионального</w:t>
      </w:r>
      <w:r w:rsidR="002B0BA5" w:rsidRPr="00902A2E">
        <w:rPr>
          <w:rFonts w:ascii="Times New Roman" w:hAnsi="Times New Roman" w:cs="Times New Roman"/>
          <w:sz w:val="28"/>
          <w:szCs w:val="28"/>
        </w:rPr>
        <w:t xml:space="preserve"> </w:t>
      </w:r>
      <w:r w:rsidR="0023760D" w:rsidRPr="00902A2E">
        <w:rPr>
          <w:rFonts w:ascii="Times New Roman" w:hAnsi="Times New Roman" w:cs="Times New Roman"/>
          <w:sz w:val="28"/>
          <w:szCs w:val="28"/>
        </w:rPr>
        <w:t>этапа Всероссийской олимпиады школьников по вопросам избирательного права и избирательного процесса (приложение № 1)</w:t>
      </w:r>
      <w:r w:rsidRPr="00902A2E">
        <w:rPr>
          <w:rFonts w:ascii="Times New Roman" w:hAnsi="Times New Roman" w:cs="Times New Roman"/>
          <w:sz w:val="28"/>
          <w:szCs w:val="28"/>
        </w:rPr>
        <w:t>;</w:t>
      </w:r>
    </w:p>
    <w:p w:rsidR="0023760D" w:rsidRPr="00902A2E" w:rsidRDefault="00A94E20" w:rsidP="00697F66">
      <w:pPr>
        <w:pStyle w:val="ConsPlusNormal"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- </w:t>
      </w:r>
      <w:r w:rsidR="0023760D" w:rsidRPr="00902A2E">
        <w:rPr>
          <w:rFonts w:ascii="Times New Roman" w:hAnsi="Times New Roman" w:cs="Times New Roman"/>
          <w:sz w:val="28"/>
          <w:szCs w:val="28"/>
        </w:rPr>
        <w:t>состав жюри регионального</w:t>
      </w:r>
      <w:r w:rsidR="002B0BA5" w:rsidRPr="00902A2E">
        <w:rPr>
          <w:rFonts w:ascii="Times New Roman" w:hAnsi="Times New Roman" w:cs="Times New Roman"/>
          <w:sz w:val="28"/>
          <w:szCs w:val="28"/>
        </w:rPr>
        <w:t xml:space="preserve"> </w:t>
      </w:r>
      <w:r w:rsidR="0023760D" w:rsidRPr="00902A2E">
        <w:rPr>
          <w:rFonts w:ascii="Times New Roman" w:hAnsi="Times New Roman" w:cs="Times New Roman"/>
          <w:sz w:val="28"/>
          <w:szCs w:val="28"/>
        </w:rPr>
        <w:t>этапа Всероссийской олимпиады школьников по вопросам избирательного права и избирательного процесса (приложение № 2).</w:t>
      </w:r>
    </w:p>
    <w:p w:rsidR="0023760D" w:rsidRPr="00902A2E" w:rsidRDefault="0023760D" w:rsidP="00697F66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в Министерство образования </w:t>
      </w:r>
      <w:r w:rsidR="00593988" w:rsidRPr="00902A2E">
        <w:rPr>
          <w:rFonts w:ascii="Times New Roman" w:hAnsi="Times New Roman" w:cs="Times New Roman"/>
          <w:sz w:val="28"/>
          <w:szCs w:val="28"/>
        </w:rPr>
        <w:t xml:space="preserve">и науки </w:t>
      </w:r>
      <w:r w:rsidRPr="00902A2E">
        <w:rPr>
          <w:rFonts w:ascii="Times New Roman" w:hAnsi="Times New Roman" w:cs="Times New Roman"/>
          <w:sz w:val="28"/>
          <w:szCs w:val="28"/>
        </w:rPr>
        <w:t>Пермского края и территориальные избирательные комиссии Пермского края.</w:t>
      </w:r>
    </w:p>
    <w:p w:rsidR="0023760D" w:rsidRPr="00902A2E" w:rsidRDefault="0023760D" w:rsidP="00697F66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Разместить настоящее постановление на сайте Избирательной комиссии Пермского края в информационно-телекоммуникационной сети «Интернет».</w:t>
      </w:r>
    </w:p>
    <w:p w:rsidR="0023760D" w:rsidRPr="00902A2E" w:rsidRDefault="007A5468" w:rsidP="00697F66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3760D" w:rsidRPr="00902A2E">
        <w:rPr>
          <w:rFonts w:ascii="Times New Roman" w:hAnsi="Times New Roman" w:cs="Times New Roman"/>
          <w:sz w:val="28"/>
          <w:szCs w:val="28"/>
        </w:rPr>
        <w:t xml:space="preserve">за исполнением настоящего постановления возложить на члена Избирательной комиссии Пермского края с правом решающего голоса на постоянной (штатной) основе </w:t>
      </w:r>
      <w:proofErr w:type="spellStart"/>
      <w:r w:rsidR="0023760D" w:rsidRPr="00902A2E">
        <w:rPr>
          <w:rFonts w:ascii="Times New Roman" w:hAnsi="Times New Roman" w:cs="Times New Roman"/>
          <w:sz w:val="28"/>
          <w:szCs w:val="28"/>
        </w:rPr>
        <w:t>Маклаева</w:t>
      </w:r>
      <w:proofErr w:type="spellEnd"/>
      <w:r w:rsidR="0023760D" w:rsidRPr="00902A2E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D125D0" w:rsidRDefault="00D125D0" w:rsidP="00385F5E">
      <w:pPr>
        <w:pStyle w:val="a7"/>
        <w:spacing w:line="240" w:lineRule="auto"/>
        <w:ind w:firstLine="0"/>
      </w:pPr>
    </w:p>
    <w:p w:rsidR="00697F66" w:rsidRPr="00902A2E" w:rsidRDefault="00697F66" w:rsidP="00385F5E">
      <w:pPr>
        <w:pStyle w:val="a7"/>
        <w:spacing w:line="240" w:lineRule="auto"/>
        <w:ind w:firstLine="0"/>
      </w:pPr>
    </w:p>
    <w:p w:rsidR="00385F5E" w:rsidRPr="00902A2E" w:rsidRDefault="00385F5E" w:rsidP="00385F5E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902A2E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902A2E" w:rsidRDefault="00E843B9">
            <w:pPr>
              <w:pStyle w:val="a7"/>
              <w:ind w:firstLine="0"/>
            </w:pPr>
            <w:r w:rsidRPr="00902A2E">
              <w:t>Председатель</w:t>
            </w:r>
            <w:r w:rsidR="00FD0E8F" w:rsidRPr="00902A2E">
              <w:rPr>
                <w:lang w:val="en-US"/>
              </w:rPr>
              <w:t xml:space="preserve"> </w:t>
            </w:r>
            <w:r w:rsidR="00FD0E8F" w:rsidRPr="00902A2E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Pr="00902A2E" w:rsidRDefault="00CB2AA8">
            <w:pPr>
              <w:pStyle w:val="a7"/>
              <w:ind w:firstLine="0"/>
              <w:jc w:val="right"/>
            </w:pPr>
            <w:r w:rsidRPr="00902A2E">
              <w:t>И.С. Вагин</w:t>
            </w:r>
          </w:p>
        </w:tc>
      </w:tr>
      <w:tr w:rsidR="00911625" w:rsidRPr="00902A2E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Pr="00902A2E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Pr="00902A2E" w:rsidRDefault="00911625">
            <w:pPr>
              <w:pStyle w:val="a7"/>
              <w:ind w:firstLine="0"/>
              <w:jc w:val="right"/>
            </w:pPr>
          </w:p>
        </w:tc>
      </w:tr>
      <w:tr w:rsidR="00911625" w:rsidRPr="00902A2E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Pr="00902A2E" w:rsidRDefault="00E843B9" w:rsidP="00E843B9">
            <w:pPr>
              <w:pStyle w:val="a7"/>
              <w:ind w:firstLine="0"/>
            </w:pPr>
            <w:r w:rsidRPr="00902A2E">
              <w:t>Секретарь</w:t>
            </w:r>
            <w:r w:rsidR="00FD0E8F" w:rsidRPr="00902A2E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Pr="00902A2E" w:rsidRDefault="00CB2AA8">
            <w:pPr>
              <w:pStyle w:val="a7"/>
              <w:ind w:firstLine="0"/>
              <w:jc w:val="right"/>
            </w:pPr>
            <w:r w:rsidRPr="00902A2E">
              <w:t>Т.В. Любарская</w:t>
            </w:r>
          </w:p>
        </w:tc>
      </w:tr>
    </w:tbl>
    <w:p w:rsidR="00CB2AA8" w:rsidRPr="00902A2E" w:rsidRDefault="00CB2AA8">
      <w:pPr>
        <w:pStyle w:val="a7"/>
        <w:ind w:firstLine="0"/>
      </w:pPr>
    </w:p>
    <w:p w:rsidR="00CB2AA8" w:rsidRPr="00902A2E" w:rsidRDefault="00CB2AA8" w:rsidP="00CB2AA8">
      <w:pPr>
        <w:pStyle w:val="a7"/>
        <w:sectPr w:rsidR="00CB2AA8" w:rsidRPr="00902A2E" w:rsidSect="00CB2AA8">
          <w:headerReference w:type="default" r:id="rId10"/>
          <w:footerReference w:type="even" r:id="rId11"/>
          <w:headerReference w:type="first" r:id="rId12"/>
          <w:pgSz w:w="11906" w:h="16838"/>
          <w:pgMar w:top="1134" w:right="850" w:bottom="1134" w:left="1701" w:header="709" w:footer="709" w:gutter="0"/>
          <w:pgNumType w:start="1"/>
          <w:cols w:space="720"/>
          <w:titlePg/>
          <w:docGrid w:linePitch="381"/>
        </w:sectPr>
      </w:pPr>
      <w:r w:rsidRPr="00902A2E">
        <w:br w:type="page"/>
      </w: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5743"/>
        <w:gridCol w:w="3827"/>
      </w:tblGrid>
      <w:tr w:rsidR="00CB2AA8" w:rsidRPr="00902A2E" w:rsidTr="00CB2AA8">
        <w:tc>
          <w:tcPr>
            <w:tcW w:w="5743" w:type="dxa"/>
          </w:tcPr>
          <w:p w:rsidR="00CB2AA8" w:rsidRPr="00902A2E" w:rsidRDefault="00CB2AA8" w:rsidP="00CB2AA8">
            <w:pPr>
              <w:jc w:val="center"/>
              <w:rPr>
                <w:szCs w:val="28"/>
              </w:rPr>
            </w:pPr>
            <w:r w:rsidRPr="00902A2E">
              <w:rPr>
                <w:szCs w:val="28"/>
              </w:rPr>
              <w:lastRenderedPageBreak/>
              <w:br w:type="page"/>
              <w:t xml:space="preserve"> </w:t>
            </w:r>
          </w:p>
        </w:tc>
        <w:tc>
          <w:tcPr>
            <w:tcW w:w="3827" w:type="dxa"/>
          </w:tcPr>
          <w:p w:rsidR="00CB2AA8" w:rsidRPr="00902A2E" w:rsidRDefault="00CB2AA8" w:rsidP="00CB2AA8">
            <w:pPr>
              <w:rPr>
                <w:rFonts w:eastAsia="Calibri"/>
                <w:sz w:val="24"/>
                <w:szCs w:val="24"/>
              </w:rPr>
            </w:pPr>
            <w:r w:rsidRPr="00902A2E">
              <w:rPr>
                <w:rFonts w:eastAsia="Calibri"/>
                <w:sz w:val="24"/>
                <w:szCs w:val="24"/>
              </w:rPr>
              <w:t>Приложение № 1</w:t>
            </w:r>
          </w:p>
          <w:p w:rsidR="00CB2AA8" w:rsidRPr="00902A2E" w:rsidRDefault="006140F6" w:rsidP="00CB2AA8">
            <w:pPr>
              <w:rPr>
                <w:rFonts w:eastAsia="Calibri"/>
                <w:sz w:val="24"/>
                <w:szCs w:val="24"/>
              </w:rPr>
            </w:pPr>
            <w:r w:rsidRPr="00902A2E">
              <w:rPr>
                <w:rFonts w:eastAsia="Calibri"/>
                <w:sz w:val="24"/>
                <w:szCs w:val="24"/>
              </w:rPr>
              <w:t>Утвержден</w:t>
            </w:r>
            <w:r w:rsidR="00CB2AA8" w:rsidRPr="00902A2E">
              <w:rPr>
                <w:rFonts w:eastAsia="Calibri"/>
                <w:sz w:val="24"/>
                <w:szCs w:val="24"/>
              </w:rPr>
              <w:t xml:space="preserve"> постановлени</w:t>
            </w:r>
            <w:r w:rsidRPr="00902A2E">
              <w:rPr>
                <w:rFonts w:eastAsia="Calibri"/>
                <w:sz w:val="24"/>
                <w:szCs w:val="24"/>
              </w:rPr>
              <w:t>ем</w:t>
            </w:r>
            <w:r w:rsidR="00CB2AA8" w:rsidRPr="00902A2E">
              <w:rPr>
                <w:rFonts w:eastAsia="Calibri"/>
                <w:sz w:val="24"/>
                <w:szCs w:val="24"/>
              </w:rPr>
              <w:t xml:space="preserve"> Избирательной комиссии Пермского края </w:t>
            </w:r>
          </w:p>
          <w:p w:rsidR="00DA3B7B" w:rsidRPr="00DA3B7B" w:rsidRDefault="00DA3B7B" w:rsidP="00DA3B7B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="00CB2AA8" w:rsidRPr="00902A2E">
              <w:rPr>
                <w:rFonts w:eastAsia="Calibri"/>
                <w:sz w:val="24"/>
                <w:szCs w:val="24"/>
              </w:rPr>
              <w:t>т</w:t>
            </w:r>
            <w:r w:rsidR="004973B7">
              <w:rPr>
                <w:rFonts w:eastAsia="Calibri"/>
                <w:sz w:val="24"/>
                <w:szCs w:val="24"/>
              </w:rPr>
              <w:t xml:space="preserve"> 27.06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DA3B7B">
              <w:rPr>
                <w:rFonts w:eastAsia="Calibri"/>
                <w:sz w:val="24"/>
                <w:szCs w:val="24"/>
              </w:rPr>
              <w:t xml:space="preserve">2024 </w:t>
            </w:r>
            <w:r w:rsidR="00CB2AA8" w:rsidRPr="00DA3B7B">
              <w:rPr>
                <w:rFonts w:eastAsia="Calibri"/>
                <w:sz w:val="24"/>
                <w:szCs w:val="24"/>
              </w:rPr>
              <w:t xml:space="preserve">№ </w:t>
            </w:r>
            <w:r w:rsidRPr="00DA3B7B">
              <w:rPr>
                <w:sz w:val="24"/>
                <w:szCs w:val="24"/>
              </w:rPr>
              <w:t>61/</w:t>
            </w:r>
            <w:r w:rsidR="004973B7">
              <w:rPr>
                <w:sz w:val="24"/>
                <w:szCs w:val="24"/>
                <w:lang w:val="en-US"/>
              </w:rPr>
              <w:t>09</w:t>
            </w:r>
            <w:r w:rsidRPr="00DA3B7B">
              <w:rPr>
                <w:sz w:val="24"/>
                <w:szCs w:val="24"/>
              </w:rPr>
              <w:t>-4</w:t>
            </w:r>
          </w:p>
          <w:p w:rsidR="00CB2AA8" w:rsidRPr="00902A2E" w:rsidRDefault="00CB2AA8" w:rsidP="00CB2AA8">
            <w:pPr>
              <w:rPr>
                <w:rFonts w:eastAsia="Calibri"/>
                <w:szCs w:val="28"/>
              </w:rPr>
            </w:pPr>
          </w:p>
        </w:tc>
      </w:tr>
    </w:tbl>
    <w:p w:rsidR="00CB2AA8" w:rsidRPr="00902A2E" w:rsidRDefault="00CB2AA8" w:rsidP="00CB2AA8">
      <w:pPr>
        <w:jc w:val="center"/>
        <w:outlineLvl w:val="0"/>
        <w:rPr>
          <w:b/>
          <w:bCs/>
          <w:szCs w:val="28"/>
        </w:rPr>
      </w:pPr>
    </w:p>
    <w:p w:rsidR="00D75751" w:rsidRPr="00902A2E" w:rsidRDefault="00D75751" w:rsidP="00D75751">
      <w:pPr>
        <w:pStyle w:val="a7"/>
        <w:spacing w:line="276" w:lineRule="auto"/>
        <w:ind w:firstLine="0"/>
        <w:jc w:val="center"/>
        <w:rPr>
          <w:b/>
        </w:rPr>
      </w:pPr>
      <w:r w:rsidRPr="00902A2E">
        <w:rPr>
          <w:b/>
        </w:rPr>
        <w:t>Порядок</w:t>
      </w:r>
    </w:p>
    <w:p w:rsidR="00D75751" w:rsidRPr="00902A2E" w:rsidRDefault="00D75751" w:rsidP="00D75751">
      <w:pPr>
        <w:pStyle w:val="a7"/>
        <w:spacing w:line="276" w:lineRule="auto"/>
        <w:ind w:firstLine="0"/>
        <w:jc w:val="center"/>
        <w:rPr>
          <w:b/>
          <w:szCs w:val="28"/>
        </w:rPr>
      </w:pPr>
      <w:r w:rsidRPr="00902A2E">
        <w:rPr>
          <w:b/>
        </w:rPr>
        <w:t xml:space="preserve">проведения </w:t>
      </w:r>
      <w:r w:rsidR="002B0BA5" w:rsidRPr="00902A2E">
        <w:rPr>
          <w:b/>
          <w:szCs w:val="28"/>
        </w:rPr>
        <w:t xml:space="preserve">регионального </w:t>
      </w:r>
      <w:r w:rsidRPr="00902A2E">
        <w:rPr>
          <w:b/>
          <w:szCs w:val="28"/>
        </w:rPr>
        <w:t>этапа Всероссийской олимпиады школьников по вопросам избирательного права и избирательного процесса</w:t>
      </w:r>
    </w:p>
    <w:p w:rsidR="00CB2AA8" w:rsidRPr="00902A2E" w:rsidRDefault="00CB2AA8" w:rsidP="00CB2AA8">
      <w:pPr>
        <w:jc w:val="center"/>
        <w:rPr>
          <w:szCs w:val="28"/>
        </w:rPr>
      </w:pPr>
    </w:p>
    <w:p w:rsidR="00CB2AA8" w:rsidRPr="00902A2E" w:rsidRDefault="00CB2AA8" w:rsidP="00CB2AA8">
      <w:pPr>
        <w:spacing w:before="240"/>
        <w:contextualSpacing/>
        <w:jc w:val="center"/>
        <w:rPr>
          <w:rFonts w:eastAsia="Calibri"/>
          <w:b/>
          <w:bCs/>
          <w:szCs w:val="28"/>
        </w:rPr>
      </w:pPr>
      <w:r w:rsidRPr="00902A2E">
        <w:rPr>
          <w:rFonts w:eastAsia="Calibri"/>
          <w:b/>
          <w:bCs/>
          <w:szCs w:val="28"/>
        </w:rPr>
        <w:t>1. Общие положения</w:t>
      </w:r>
    </w:p>
    <w:p w:rsidR="00103930" w:rsidRPr="00902A2E" w:rsidRDefault="00103930" w:rsidP="00CB2AA8">
      <w:pPr>
        <w:spacing w:before="240"/>
        <w:contextualSpacing/>
        <w:jc w:val="center"/>
        <w:rPr>
          <w:rFonts w:eastAsia="Calibri"/>
          <w:b/>
          <w:bCs/>
          <w:szCs w:val="28"/>
        </w:rPr>
      </w:pPr>
    </w:p>
    <w:p w:rsidR="00A42A31" w:rsidRPr="00902A2E" w:rsidRDefault="002B0BA5" w:rsidP="00CB2AA8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spacing w:line="360" w:lineRule="auto"/>
        <w:ind w:left="0"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Региональный </w:t>
      </w:r>
      <w:r w:rsidR="00A42A31" w:rsidRPr="00902A2E">
        <w:rPr>
          <w:rFonts w:eastAsia="Calibri"/>
          <w:szCs w:val="28"/>
        </w:rPr>
        <w:t>этап Всерос</w:t>
      </w:r>
      <w:r w:rsidR="00B94444" w:rsidRPr="00902A2E">
        <w:rPr>
          <w:rFonts w:eastAsia="Calibri"/>
          <w:szCs w:val="28"/>
        </w:rPr>
        <w:t xml:space="preserve">сийской олимпиады школьников </w:t>
      </w:r>
      <w:r w:rsidR="00B94444" w:rsidRPr="00902A2E">
        <w:rPr>
          <w:rFonts w:eastAsia="Calibri"/>
        </w:rPr>
        <w:t>по </w:t>
      </w:r>
      <w:r w:rsidR="00A42A31" w:rsidRPr="00902A2E">
        <w:rPr>
          <w:rFonts w:eastAsia="Calibri"/>
        </w:rPr>
        <w:t>вопросам</w:t>
      </w:r>
      <w:r w:rsidR="00A42A31" w:rsidRPr="00902A2E">
        <w:rPr>
          <w:rFonts w:eastAsia="Calibri"/>
          <w:szCs w:val="28"/>
        </w:rPr>
        <w:t xml:space="preserve"> избирательного права и избирательного процесса (далее – региональный этап олимпиады) проводится Избирательной комиссией Пермского края совместно с территориальными избирательными комиссиями при участии Министерства образования и науки Пермского края </w:t>
      </w:r>
      <w:r w:rsidR="00902A2E">
        <w:rPr>
          <w:rFonts w:eastAsia="Calibri"/>
          <w:szCs w:val="28"/>
        </w:rPr>
        <w:t>в </w:t>
      </w:r>
      <w:r w:rsidR="006140F6" w:rsidRPr="00902A2E">
        <w:rPr>
          <w:rFonts w:eastAsia="Calibri"/>
          <w:szCs w:val="28"/>
        </w:rPr>
        <w:t xml:space="preserve">соответствии </w:t>
      </w:r>
      <w:r w:rsidR="00A42A31" w:rsidRPr="00902A2E">
        <w:rPr>
          <w:rFonts w:eastAsia="Calibri"/>
          <w:szCs w:val="28"/>
        </w:rPr>
        <w:t xml:space="preserve">с </w:t>
      </w:r>
      <w:hyperlink r:id="rId13">
        <w:r w:rsidR="00A42A31" w:rsidRPr="00902A2E">
          <w:rPr>
            <w:rFonts w:eastAsia="Calibri"/>
            <w:szCs w:val="28"/>
          </w:rPr>
          <w:t>Положени</w:t>
        </w:r>
      </w:hyperlink>
      <w:r w:rsidR="006140F6" w:rsidRPr="00902A2E">
        <w:t>ем</w:t>
      </w:r>
      <w:r w:rsidR="00A42A31" w:rsidRPr="00902A2E">
        <w:rPr>
          <w:rFonts w:eastAsia="Calibri"/>
          <w:szCs w:val="28"/>
        </w:rPr>
        <w:t xml:space="preserve"> о Всерос</w:t>
      </w:r>
      <w:r w:rsidR="00B94444" w:rsidRPr="00902A2E">
        <w:rPr>
          <w:rFonts w:eastAsia="Calibri"/>
          <w:szCs w:val="28"/>
        </w:rPr>
        <w:t>сийской олимпиад</w:t>
      </w:r>
      <w:r w:rsidR="006140F6" w:rsidRPr="00902A2E">
        <w:rPr>
          <w:rFonts w:eastAsia="Calibri"/>
          <w:szCs w:val="28"/>
        </w:rPr>
        <w:t>е</w:t>
      </w:r>
      <w:r w:rsidR="00B94444" w:rsidRPr="00902A2E">
        <w:rPr>
          <w:rFonts w:eastAsia="Calibri"/>
          <w:szCs w:val="28"/>
        </w:rPr>
        <w:t xml:space="preserve"> школьников по </w:t>
      </w:r>
      <w:r w:rsidR="00A42A31" w:rsidRPr="00902A2E">
        <w:rPr>
          <w:rFonts w:eastAsia="Calibri"/>
          <w:szCs w:val="28"/>
        </w:rPr>
        <w:t>вопросам</w:t>
      </w:r>
      <w:r w:rsidR="006140F6" w:rsidRPr="00902A2E">
        <w:rPr>
          <w:rFonts w:eastAsia="Calibri"/>
          <w:szCs w:val="28"/>
        </w:rPr>
        <w:t xml:space="preserve"> </w:t>
      </w:r>
      <w:r w:rsidR="00A42A31" w:rsidRPr="00902A2E">
        <w:rPr>
          <w:rFonts w:eastAsia="Calibri"/>
          <w:szCs w:val="28"/>
        </w:rPr>
        <w:t>избирательного</w:t>
      </w:r>
      <w:r w:rsidR="006140F6" w:rsidRPr="00902A2E">
        <w:rPr>
          <w:rFonts w:eastAsia="Calibri"/>
          <w:szCs w:val="28"/>
        </w:rPr>
        <w:t xml:space="preserve"> </w:t>
      </w:r>
      <w:r w:rsidR="00A42A31" w:rsidRPr="00902A2E">
        <w:rPr>
          <w:rFonts w:eastAsia="Calibri"/>
          <w:szCs w:val="28"/>
        </w:rPr>
        <w:t>права и избирательного процесса,</w:t>
      </w:r>
      <w:r w:rsidR="006140F6" w:rsidRPr="00902A2E">
        <w:rPr>
          <w:rFonts w:eastAsia="Calibri"/>
          <w:szCs w:val="28"/>
        </w:rPr>
        <w:t xml:space="preserve"> </w:t>
      </w:r>
      <w:r w:rsidR="00A42A31" w:rsidRPr="00902A2E">
        <w:rPr>
          <w:rFonts w:eastAsia="Calibri"/>
          <w:szCs w:val="28"/>
        </w:rPr>
        <w:t xml:space="preserve">утвержденного постановлением Центральной избирательной комиссии Российской Федерации от </w:t>
      </w:r>
      <w:r w:rsidR="00070E66" w:rsidRPr="00902A2E">
        <w:rPr>
          <w:szCs w:val="28"/>
        </w:rPr>
        <w:t>24</w:t>
      </w:r>
      <w:r w:rsidR="00D75751" w:rsidRPr="00902A2E">
        <w:rPr>
          <w:szCs w:val="28"/>
        </w:rPr>
        <w:t xml:space="preserve"> </w:t>
      </w:r>
      <w:r w:rsidR="00070E66" w:rsidRPr="00902A2E">
        <w:rPr>
          <w:szCs w:val="28"/>
        </w:rPr>
        <w:t>апреля</w:t>
      </w:r>
      <w:r w:rsidR="00D75751" w:rsidRPr="00902A2E">
        <w:rPr>
          <w:szCs w:val="28"/>
        </w:rPr>
        <w:t xml:space="preserve"> </w:t>
      </w:r>
      <w:r w:rsidR="00A42A31" w:rsidRPr="00902A2E">
        <w:rPr>
          <w:szCs w:val="28"/>
        </w:rPr>
        <w:t>202</w:t>
      </w:r>
      <w:r w:rsidR="00070E66" w:rsidRPr="00902A2E">
        <w:rPr>
          <w:szCs w:val="28"/>
        </w:rPr>
        <w:t>4</w:t>
      </w:r>
      <w:r w:rsidR="00A42A31" w:rsidRPr="00902A2E">
        <w:rPr>
          <w:szCs w:val="28"/>
        </w:rPr>
        <w:t xml:space="preserve"> № 1</w:t>
      </w:r>
      <w:r w:rsidR="00070E66" w:rsidRPr="00902A2E">
        <w:rPr>
          <w:szCs w:val="28"/>
        </w:rPr>
        <w:t>68</w:t>
      </w:r>
      <w:r w:rsidR="00A42A31" w:rsidRPr="00902A2E">
        <w:rPr>
          <w:szCs w:val="28"/>
        </w:rPr>
        <w:t>/</w:t>
      </w:r>
      <w:r w:rsidR="00070E66" w:rsidRPr="00902A2E">
        <w:rPr>
          <w:szCs w:val="28"/>
        </w:rPr>
        <w:t>1307</w:t>
      </w:r>
      <w:r w:rsidR="00A42A31" w:rsidRPr="00902A2E">
        <w:rPr>
          <w:szCs w:val="28"/>
        </w:rPr>
        <w:t xml:space="preserve">-8 </w:t>
      </w:r>
      <w:r w:rsidR="00A42A31" w:rsidRPr="00902A2E">
        <w:rPr>
          <w:rFonts w:eastAsia="Calibri"/>
          <w:szCs w:val="28"/>
        </w:rPr>
        <w:t>(далее – Положение) и настоящ</w:t>
      </w:r>
      <w:r w:rsidR="006140F6" w:rsidRPr="00902A2E">
        <w:rPr>
          <w:rFonts w:eastAsia="Calibri"/>
          <w:szCs w:val="28"/>
        </w:rPr>
        <w:t>им</w:t>
      </w:r>
      <w:r w:rsidR="00A42A31" w:rsidRPr="00902A2E">
        <w:rPr>
          <w:rFonts w:eastAsia="Calibri"/>
          <w:szCs w:val="28"/>
        </w:rPr>
        <w:t xml:space="preserve"> По</w:t>
      </w:r>
      <w:r w:rsidRPr="00902A2E">
        <w:rPr>
          <w:rFonts w:eastAsia="Calibri"/>
          <w:szCs w:val="28"/>
        </w:rPr>
        <w:t>рядк</w:t>
      </w:r>
      <w:r w:rsidR="006140F6" w:rsidRPr="00902A2E">
        <w:rPr>
          <w:rFonts w:eastAsia="Calibri"/>
          <w:szCs w:val="28"/>
        </w:rPr>
        <w:t>ом</w:t>
      </w:r>
      <w:r w:rsidRPr="00902A2E">
        <w:rPr>
          <w:rFonts w:eastAsia="Calibri"/>
          <w:szCs w:val="28"/>
        </w:rPr>
        <w:t xml:space="preserve"> проведения регионального </w:t>
      </w:r>
      <w:r w:rsidR="00A42A31" w:rsidRPr="00902A2E">
        <w:rPr>
          <w:rFonts w:eastAsia="Calibri"/>
          <w:szCs w:val="28"/>
        </w:rPr>
        <w:t>этапа Всероссийской олимпиады школьников по вопросам избирательного права и избирательного процесса (далее – Порядок)</w:t>
      </w:r>
      <w:r w:rsidR="00CC34F7" w:rsidRPr="00902A2E">
        <w:rPr>
          <w:rFonts w:eastAsia="Calibri"/>
          <w:szCs w:val="28"/>
        </w:rPr>
        <w:t>,</w:t>
      </w:r>
      <w:r w:rsidR="00A42A31" w:rsidRPr="00902A2E">
        <w:rPr>
          <w:rFonts w:eastAsia="Calibri"/>
          <w:szCs w:val="28"/>
        </w:rPr>
        <w:t xml:space="preserve"> с целью отбора участников от Пермского края для участия в заключительном (федеральном) этапе</w:t>
      </w:r>
      <w:r w:rsidR="00CC34F7" w:rsidRPr="00902A2E">
        <w:rPr>
          <w:rFonts w:eastAsia="Calibri"/>
          <w:szCs w:val="28"/>
        </w:rPr>
        <w:t xml:space="preserve"> </w:t>
      </w:r>
      <w:r w:rsidR="00CC34F7" w:rsidRPr="00902A2E">
        <w:rPr>
          <w:szCs w:val="28"/>
        </w:rPr>
        <w:t xml:space="preserve">Всероссийской олимпиады </w:t>
      </w:r>
      <w:r w:rsidR="00CC34F7" w:rsidRPr="00902A2E">
        <w:rPr>
          <w:bCs/>
          <w:szCs w:val="28"/>
        </w:rPr>
        <w:t>школьников по вопросам избирательного права и избирательного процесса</w:t>
      </w:r>
      <w:r w:rsidR="00A42A31" w:rsidRPr="00902A2E">
        <w:rPr>
          <w:rFonts w:eastAsia="Calibri"/>
          <w:szCs w:val="28"/>
        </w:rPr>
        <w:t>.</w:t>
      </w:r>
    </w:p>
    <w:p w:rsidR="00CB2AA8" w:rsidRPr="00902A2E" w:rsidRDefault="00CB2AA8" w:rsidP="00CB2AA8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spacing w:line="360" w:lineRule="auto"/>
        <w:ind w:left="0" w:firstLine="709"/>
        <w:jc w:val="both"/>
        <w:rPr>
          <w:rFonts w:eastAsia="Calibri"/>
          <w:szCs w:val="28"/>
        </w:rPr>
      </w:pPr>
      <w:r w:rsidRPr="00902A2E">
        <w:rPr>
          <w:szCs w:val="28"/>
        </w:rPr>
        <w:t>Основной целью</w:t>
      </w:r>
      <w:r w:rsidR="006140F6" w:rsidRPr="00902A2E">
        <w:rPr>
          <w:szCs w:val="28"/>
        </w:rPr>
        <w:t xml:space="preserve"> регионального этапа</w:t>
      </w:r>
      <w:r w:rsidRPr="00902A2E">
        <w:rPr>
          <w:szCs w:val="28"/>
        </w:rPr>
        <w:t xml:space="preserve"> олимпиады является</w:t>
      </w:r>
      <w:r w:rsidR="006140F6" w:rsidRPr="00902A2E">
        <w:rPr>
          <w:szCs w:val="28"/>
        </w:rPr>
        <w:t xml:space="preserve"> </w:t>
      </w:r>
      <w:r w:rsidRPr="00902A2E">
        <w:rPr>
          <w:szCs w:val="28"/>
        </w:rPr>
        <w:t>выявление и развитие</w:t>
      </w:r>
      <w:r w:rsidR="006140F6" w:rsidRPr="00902A2E">
        <w:rPr>
          <w:szCs w:val="28"/>
        </w:rPr>
        <w:t xml:space="preserve"> </w:t>
      </w:r>
      <w:r w:rsidRPr="00902A2E">
        <w:rPr>
          <w:szCs w:val="28"/>
        </w:rPr>
        <w:t>у обучающихся творч</w:t>
      </w:r>
      <w:r w:rsidR="00902A2E">
        <w:rPr>
          <w:szCs w:val="28"/>
        </w:rPr>
        <w:t>еских способностей и интереса к </w:t>
      </w:r>
      <w:r w:rsidRPr="00902A2E">
        <w:rPr>
          <w:szCs w:val="28"/>
        </w:rPr>
        <w:t>правовым дисциплинам, повышение правовой культуры будущих избирателей, а также по</w:t>
      </w:r>
      <w:r w:rsidR="00902A2E">
        <w:rPr>
          <w:szCs w:val="28"/>
        </w:rPr>
        <w:t>вышение мотивации к получению и </w:t>
      </w:r>
      <w:r w:rsidRPr="00902A2E">
        <w:rPr>
          <w:szCs w:val="28"/>
        </w:rPr>
        <w:t>совершенствованию знаний в</w:t>
      </w:r>
      <w:r w:rsidR="00902A2E">
        <w:rPr>
          <w:szCs w:val="28"/>
        </w:rPr>
        <w:t xml:space="preserve"> области избирательного права </w:t>
      </w:r>
      <w:r w:rsidR="00902A2E">
        <w:rPr>
          <w:szCs w:val="28"/>
        </w:rPr>
        <w:lastRenderedPageBreak/>
        <w:t>и </w:t>
      </w:r>
      <w:r w:rsidRPr="00902A2E">
        <w:rPr>
          <w:szCs w:val="28"/>
        </w:rPr>
        <w:t>избирательного процесса.</w:t>
      </w:r>
    </w:p>
    <w:p w:rsidR="00A42A31" w:rsidRPr="00902A2E" w:rsidRDefault="00CB2AA8" w:rsidP="00CB2AA8">
      <w:pPr>
        <w:widowControl w:val="0"/>
        <w:numPr>
          <w:ilvl w:val="1"/>
          <w:numId w:val="7"/>
        </w:numPr>
        <w:tabs>
          <w:tab w:val="left" w:pos="1276"/>
        </w:tabs>
        <w:autoSpaceDE w:val="0"/>
        <w:autoSpaceDN w:val="0"/>
        <w:spacing w:line="360" w:lineRule="auto"/>
        <w:ind w:left="0"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Основными задачами </w:t>
      </w:r>
      <w:r w:rsidR="006140F6" w:rsidRPr="00902A2E">
        <w:rPr>
          <w:rFonts w:eastAsia="Calibri"/>
          <w:szCs w:val="28"/>
        </w:rPr>
        <w:t xml:space="preserve">регионального этапа </w:t>
      </w:r>
      <w:r w:rsidRPr="00902A2E">
        <w:rPr>
          <w:rFonts w:eastAsia="Calibri"/>
          <w:szCs w:val="28"/>
        </w:rPr>
        <w:t>олимпиады являются:</w:t>
      </w:r>
    </w:p>
    <w:p w:rsidR="00CB2AA8" w:rsidRPr="00902A2E" w:rsidRDefault="00A42A31" w:rsidP="00A42A31">
      <w:pPr>
        <w:widowControl w:val="0"/>
        <w:autoSpaceDE w:val="0"/>
        <w:autoSpaceDN w:val="0"/>
        <w:spacing w:line="360" w:lineRule="auto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ab/>
      </w:r>
      <w:r w:rsidR="00CB2AA8" w:rsidRPr="00902A2E">
        <w:rPr>
          <w:rFonts w:eastAsia="Calibri"/>
          <w:szCs w:val="28"/>
        </w:rPr>
        <w:t>создание условий для интелле</w:t>
      </w:r>
      <w:r w:rsidRPr="00902A2E">
        <w:rPr>
          <w:rFonts w:eastAsia="Calibri"/>
          <w:szCs w:val="28"/>
        </w:rPr>
        <w:t xml:space="preserve">ктуального развития, выявление  </w:t>
      </w:r>
      <w:r w:rsidR="00B94444" w:rsidRPr="00902A2E">
        <w:rPr>
          <w:rFonts w:eastAsia="Calibri"/>
          <w:szCs w:val="28"/>
        </w:rPr>
        <w:t>и </w:t>
      </w:r>
      <w:r w:rsidR="00CB2AA8" w:rsidRPr="00902A2E">
        <w:rPr>
          <w:rFonts w:eastAsia="Calibri"/>
          <w:szCs w:val="28"/>
        </w:rPr>
        <w:t>поддержка одаренных де</w:t>
      </w:r>
      <w:r w:rsidRPr="00902A2E">
        <w:rPr>
          <w:rFonts w:eastAsia="Calibri"/>
          <w:szCs w:val="28"/>
        </w:rPr>
        <w:t>те</w:t>
      </w:r>
      <w:r w:rsidR="00B94444" w:rsidRPr="00902A2E">
        <w:rPr>
          <w:rFonts w:eastAsia="Calibri"/>
          <w:szCs w:val="28"/>
        </w:rPr>
        <w:t>й, в том числе содействие им  в </w:t>
      </w:r>
      <w:r w:rsidRPr="00902A2E">
        <w:rPr>
          <w:rFonts w:eastAsia="Calibri"/>
          <w:szCs w:val="28"/>
        </w:rPr>
        <w:t xml:space="preserve">профессиональной </w:t>
      </w:r>
      <w:r w:rsidR="00CB2AA8" w:rsidRPr="00902A2E">
        <w:rPr>
          <w:rFonts w:eastAsia="Calibri"/>
          <w:szCs w:val="28"/>
        </w:rPr>
        <w:t>ориентации и продолжении образования;</w:t>
      </w:r>
    </w:p>
    <w:p w:rsidR="00CB2AA8" w:rsidRPr="00902A2E" w:rsidRDefault="00CB2AA8" w:rsidP="00070E66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выявление и развитие у обучающихся творческих способностей </w:t>
      </w:r>
      <w:r w:rsidRPr="00902A2E">
        <w:rPr>
          <w:rFonts w:eastAsia="Calibri"/>
          <w:szCs w:val="28"/>
        </w:rPr>
        <w:br/>
        <w:t>и интереса к научно-исследовательской деятельности;</w:t>
      </w:r>
    </w:p>
    <w:p w:rsidR="00CB2AA8" w:rsidRPr="00902A2E" w:rsidRDefault="00CB2AA8" w:rsidP="00070E66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распространение и популяризация знаний в области избирательного права и избирательного процесса.</w:t>
      </w:r>
    </w:p>
    <w:p w:rsidR="00CB2AA8" w:rsidRPr="00902A2E" w:rsidRDefault="00CB2AA8" w:rsidP="00070E66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902A2E">
        <w:rPr>
          <w:szCs w:val="28"/>
        </w:rPr>
        <w:t>1.4. </w:t>
      </w:r>
      <w:r w:rsidRPr="00902A2E">
        <w:rPr>
          <w:color w:val="000000" w:themeColor="text1"/>
          <w:szCs w:val="28"/>
        </w:rPr>
        <w:t xml:space="preserve">Организаторами </w:t>
      </w:r>
      <w:r w:rsidR="00A42A31" w:rsidRPr="00902A2E">
        <w:rPr>
          <w:rFonts w:eastAsia="Calibri"/>
          <w:color w:val="000000" w:themeColor="text1"/>
          <w:szCs w:val="28"/>
        </w:rPr>
        <w:t>регионального</w:t>
      </w:r>
      <w:r w:rsidR="00A42A31" w:rsidRPr="00902A2E">
        <w:rPr>
          <w:color w:val="000000" w:themeColor="text1"/>
          <w:szCs w:val="28"/>
        </w:rPr>
        <w:t xml:space="preserve"> </w:t>
      </w:r>
      <w:r w:rsidR="008153A6" w:rsidRPr="00902A2E">
        <w:rPr>
          <w:color w:val="000000" w:themeColor="text1"/>
          <w:szCs w:val="28"/>
        </w:rPr>
        <w:t xml:space="preserve">этапа </w:t>
      </w:r>
      <w:r w:rsidRPr="00902A2E">
        <w:rPr>
          <w:color w:val="000000" w:themeColor="text1"/>
          <w:szCs w:val="28"/>
        </w:rPr>
        <w:t>олимпиады являются:</w:t>
      </w:r>
    </w:p>
    <w:p w:rsidR="00A42A31" w:rsidRPr="00902A2E" w:rsidRDefault="006140F6" w:rsidP="00E613D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color w:val="000000" w:themeColor="text1"/>
          <w:szCs w:val="28"/>
        </w:rPr>
      </w:pPr>
      <w:r w:rsidRPr="00902A2E">
        <w:rPr>
          <w:rFonts w:eastAsia="Calibri"/>
          <w:color w:val="000000" w:themeColor="text1"/>
          <w:szCs w:val="28"/>
        </w:rPr>
        <w:t>-</w:t>
      </w:r>
      <w:r w:rsidR="00A42A31" w:rsidRPr="00902A2E">
        <w:rPr>
          <w:rFonts w:eastAsia="Calibri"/>
          <w:color w:val="000000" w:themeColor="text1"/>
          <w:szCs w:val="28"/>
        </w:rPr>
        <w:t xml:space="preserve"> Избирательная комиссия Пермского края,</w:t>
      </w:r>
    </w:p>
    <w:p w:rsidR="00A42A31" w:rsidRPr="00902A2E" w:rsidRDefault="006140F6" w:rsidP="00E613D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color w:val="000000" w:themeColor="text1"/>
          <w:szCs w:val="28"/>
        </w:rPr>
      </w:pPr>
      <w:r w:rsidRPr="00902A2E">
        <w:rPr>
          <w:rFonts w:eastAsia="Calibri"/>
          <w:color w:val="000000" w:themeColor="text1"/>
          <w:szCs w:val="28"/>
        </w:rPr>
        <w:t>-</w:t>
      </w:r>
      <w:r w:rsidR="00A42A31" w:rsidRPr="00902A2E">
        <w:rPr>
          <w:rFonts w:eastAsia="Calibri"/>
          <w:color w:val="000000" w:themeColor="text1"/>
          <w:szCs w:val="28"/>
        </w:rPr>
        <w:t xml:space="preserve"> </w:t>
      </w:r>
      <w:r w:rsidR="00A42A31" w:rsidRPr="00902A2E">
        <w:rPr>
          <w:color w:val="000000" w:themeColor="text1"/>
          <w:szCs w:val="28"/>
        </w:rPr>
        <w:t>Министерство образования и науки Пермского края</w:t>
      </w:r>
      <w:r w:rsidR="00A42A31" w:rsidRPr="00902A2E">
        <w:rPr>
          <w:rFonts w:eastAsia="Calibri"/>
          <w:color w:val="000000" w:themeColor="text1"/>
          <w:szCs w:val="28"/>
        </w:rPr>
        <w:t>.</w:t>
      </w:r>
    </w:p>
    <w:p w:rsidR="00CB2AA8" w:rsidRPr="00902A2E" w:rsidRDefault="00CB2AA8" w:rsidP="00E613DA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1.5.</w:t>
      </w:r>
      <w:r w:rsidRPr="00902A2E">
        <w:rPr>
          <w:szCs w:val="28"/>
          <w:lang w:val="en-US"/>
        </w:rPr>
        <w:t> </w:t>
      </w:r>
      <w:r w:rsidRPr="00902A2E">
        <w:rPr>
          <w:szCs w:val="28"/>
        </w:rPr>
        <w:t xml:space="preserve">Организаторы </w:t>
      </w:r>
      <w:r w:rsidR="009057CD" w:rsidRPr="00902A2E">
        <w:rPr>
          <w:szCs w:val="28"/>
        </w:rPr>
        <w:t xml:space="preserve">регионального этапа </w:t>
      </w:r>
      <w:r w:rsidRPr="00902A2E">
        <w:rPr>
          <w:szCs w:val="28"/>
        </w:rPr>
        <w:t>олимпиады вправе привлекать к ее проведению иные образовательные и научные организации, учебно-методические объединения, общественные организации в порядке, установленном законодательством Российской Федерации.</w:t>
      </w:r>
    </w:p>
    <w:p w:rsidR="00CB2AA8" w:rsidRPr="00902A2E" w:rsidRDefault="00CB2AA8" w:rsidP="00E613DA">
      <w:pPr>
        <w:pStyle w:val="af8"/>
        <w:widowControl w:val="0"/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szCs w:val="28"/>
        </w:rPr>
      </w:pPr>
      <w:r w:rsidRPr="00902A2E">
        <w:rPr>
          <w:rFonts w:ascii="Times New Roman" w:hAnsi="Times New Roman"/>
          <w:sz w:val="28"/>
          <w:szCs w:val="28"/>
        </w:rPr>
        <w:t>1.6.</w:t>
      </w:r>
      <w:r w:rsidRPr="00902A2E">
        <w:rPr>
          <w:szCs w:val="28"/>
        </w:rPr>
        <w:t> </w:t>
      </w:r>
      <w:r w:rsidRPr="00902A2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9057CD" w:rsidRPr="00902A2E">
        <w:rPr>
          <w:rFonts w:ascii="Times New Roman" w:hAnsi="Times New Roman"/>
          <w:color w:val="000000" w:themeColor="text1"/>
          <w:sz w:val="28"/>
          <w:szCs w:val="28"/>
        </w:rPr>
        <w:t xml:space="preserve">региональном этапе </w:t>
      </w:r>
      <w:r w:rsidRPr="00902A2E">
        <w:rPr>
          <w:rFonts w:ascii="Times New Roman" w:hAnsi="Times New Roman"/>
          <w:sz w:val="28"/>
          <w:szCs w:val="28"/>
        </w:rPr>
        <w:t>олимпиад</w:t>
      </w:r>
      <w:r w:rsidR="009057CD" w:rsidRPr="00902A2E">
        <w:rPr>
          <w:rFonts w:ascii="Times New Roman" w:hAnsi="Times New Roman"/>
          <w:sz w:val="28"/>
          <w:szCs w:val="28"/>
        </w:rPr>
        <w:t>ы</w:t>
      </w:r>
      <w:r w:rsidRPr="00902A2E">
        <w:rPr>
          <w:rFonts w:ascii="Times New Roman" w:hAnsi="Times New Roman"/>
          <w:sz w:val="28"/>
          <w:szCs w:val="28"/>
        </w:rPr>
        <w:t xml:space="preserve"> на добровольной основе принимают участие лица, осваивающие образовательные програм</w:t>
      </w:r>
      <w:r w:rsidR="009057CD" w:rsidRPr="00902A2E">
        <w:rPr>
          <w:rFonts w:ascii="Times New Roman" w:hAnsi="Times New Roman"/>
          <w:sz w:val="28"/>
          <w:szCs w:val="28"/>
        </w:rPr>
        <w:t xml:space="preserve">мы среднего общего образования </w:t>
      </w:r>
      <w:r w:rsidRPr="00902A2E">
        <w:rPr>
          <w:rFonts w:ascii="Times New Roman" w:hAnsi="Times New Roman"/>
          <w:sz w:val="28"/>
          <w:szCs w:val="28"/>
        </w:rPr>
        <w:t>в Российской Федерации</w:t>
      </w:r>
      <w:r w:rsidR="00070E66" w:rsidRPr="00902A2E">
        <w:rPr>
          <w:rFonts w:ascii="Times New Roman" w:hAnsi="Times New Roman"/>
          <w:sz w:val="28"/>
          <w:szCs w:val="28"/>
        </w:rPr>
        <w:t xml:space="preserve"> (далее – обучающиеся, участники).</w:t>
      </w:r>
    </w:p>
    <w:p w:rsidR="009057CD" w:rsidRPr="00902A2E" w:rsidRDefault="009057CD" w:rsidP="00044E48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szCs w:val="28"/>
        </w:rPr>
        <w:t>1.7. </w:t>
      </w:r>
      <w:r w:rsidR="00044E48" w:rsidRPr="00902A2E">
        <w:rPr>
          <w:rFonts w:eastAsia="Calibri"/>
          <w:szCs w:val="28"/>
        </w:rPr>
        <w:t xml:space="preserve">Родитель (законный представитель) несовершеннолетнего обучающегося, заявившего о своем участии в олимпиаде, </w:t>
      </w:r>
      <w:r w:rsidR="008748FB" w:rsidRPr="00902A2E">
        <w:rPr>
          <w:rFonts w:eastAsia="Calibri"/>
          <w:szCs w:val="28"/>
        </w:rPr>
        <w:t xml:space="preserve">в срок не менее чем за десять рабочих дней до начала регионального этапа </w:t>
      </w:r>
      <w:r w:rsidR="00AF2F1E" w:rsidRPr="00902A2E">
        <w:rPr>
          <w:rFonts w:eastAsia="Calibri"/>
          <w:szCs w:val="28"/>
        </w:rPr>
        <w:t xml:space="preserve">олимпиады </w:t>
      </w:r>
      <w:r w:rsidR="00902A2E">
        <w:rPr>
          <w:rFonts w:eastAsia="Calibri"/>
          <w:szCs w:val="28"/>
        </w:rPr>
        <w:t>в </w:t>
      </w:r>
      <w:r w:rsidR="00044E48" w:rsidRPr="00902A2E">
        <w:rPr>
          <w:rFonts w:eastAsia="Calibri"/>
          <w:szCs w:val="28"/>
        </w:rPr>
        <w:t xml:space="preserve">письменной форме подтверждает ознакомление с </w:t>
      </w:r>
      <w:r w:rsidR="008748FB" w:rsidRPr="00902A2E">
        <w:rPr>
          <w:rFonts w:eastAsia="Calibri"/>
          <w:szCs w:val="28"/>
        </w:rPr>
        <w:t xml:space="preserve">настоящим </w:t>
      </w:r>
      <w:r w:rsidR="00044E48" w:rsidRPr="00902A2E">
        <w:rPr>
          <w:rFonts w:eastAsia="Calibri"/>
          <w:szCs w:val="28"/>
        </w:rPr>
        <w:t>Положением о Всероссийской олимпиаде школьников по вопросам избирательного права и избирательного процесса  и настоящим Порядком, и предоставляет организаторам олимпиады согласие на обработку перс</w:t>
      </w:r>
      <w:r w:rsidR="00902A2E">
        <w:rPr>
          <w:rFonts w:eastAsia="Calibri"/>
          <w:szCs w:val="28"/>
        </w:rPr>
        <w:t>ональных данных и </w:t>
      </w:r>
      <w:r w:rsidR="00B94444" w:rsidRPr="00902A2E">
        <w:rPr>
          <w:rFonts w:eastAsia="Calibri"/>
          <w:szCs w:val="28"/>
        </w:rPr>
        <w:t>разрешение на </w:t>
      </w:r>
      <w:r w:rsidR="00044E48" w:rsidRPr="00902A2E">
        <w:rPr>
          <w:rFonts w:eastAsia="Calibri"/>
          <w:szCs w:val="28"/>
        </w:rPr>
        <w:t>фото- и видеосъемку, а т</w:t>
      </w:r>
      <w:r w:rsidR="00902A2E">
        <w:rPr>
          <w:rFonts w:eastAsia="Calibri"/>
          <w:szCs w:val="28"/>
        </w:rPr>
        <w:t>акже использование фотографий и </w:t>
      </w:r>
      <w:r w:rsidR="00044E48" w:rsidRPr="00902A2E">
        <w:rPr>
          <w:rFonts w:eastAsia="Calibri"/>
          <w:szCs w:val="28"/>
        </w:rPr>
        <w:t>видеозаписей своего несовершенн</w:t>
      </w:r>
      <w:r w:rsidR="00902A2E">
        <w:rPr>
          <w:rFonts w:eastAsia="Calibri"/>
          <w:szCs w:val="28"/>
        </w:rPr>
        <w:t xml:space="preserve">олетнего ребенка, в том числе </w:t>
      </w:r>
      <w:r w:rsidR="00902A2E">
        <w:rPr>
          <w:rFonts w:eastAsia="Calibri"/>
          <w:szCs w:val="28"/>
        </w:rPr>
        <w:lastRenderedPageBreak/>
        <w:t>в </w:t>
      </w:r>
      <w:r w:rsidR="00044E48" w:rsidRPr="00902A2E">
        <w:rPr>
          <w:rFonts w:eastAsia="Calibri"/>
          <w:szCs w:val="28"/>
        </w:rPr>
        <w:t>информационно-телекоммуникационной сети «Интернет», согласно приложениям № 2, 3, 4</w:t>
      </w:r>
      <w:r w:rsidR="00103930" w:rsidRPr="00902A2E">
        <w:rPr>
          <w:rFonts w:eastAsia="Calibri"/>
          <w:szCs w:val="28"/>
        </w:rPr>
        <w:t>, 5</w:t>
      </w:r>
      <w:r w:rsidR="00044E48" w:rsidRPr="00902A2E">
        <w:rPr>
          <w:rFonts w:eastAsia="Calibri"/>
          <w:szCs w:val="28"/>
        </w:rPr>
        <w:t xml:space="preserve"> </w:t>
      </w:r>
      <w:r w:rsidR="00B94444" w:rsidRPr="00902A2E">
        <w:rPr>
          <w:rFonts w:eastAsia="Calibri"/>
          <w:szCs w:val="28"/>
        </w:rPr>
        <w:t>к </w:t>
      </w:r>
      <w:r w:rsidR="00044E48" w:rsidRPr="00902A2E">
        <w:rPr>
          <w:rFonts w:eastAsia="Calibri"/>
          <w:szCs w:val="28"/>
        </w:rPr>
        <w:t xml:space="preserve">настоящему Порядку. </w:t>
      </w:r>
    </w:p>
    <w:p w:rsidR="00044E48" w:rsidRPr="00902A2E" w:rsidRDefault="00044E48" w:rsidP="00044E48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Совершеннолетний обучающий</w:t>
      </w:r>
      <w:r w:rsidR="00B94444" w:rsidRPr="00902A2E">
        <w:rPr>
          <w:rFonts w:eastAsia="Calibri"/>
          <w:szCs w:val="28"/>
        </w:rPr>
        <w:t>ся, заявивший о своем участии в </w:t>
      </w:r>
      <w:r w:rsidRPr="00902A2E">
        <w:rPr>
          <w:rFonts w:eastAsia="Calibri"/>
          <w:szCs w:val="28"/>
        </w:rPr>
        <w:t xml:space="preserve">олимпиаде, </w:t>
      </w:r>
      <w:r w:rsidR="008748FB" w:rsidRPr="00902A2E">
        <w:rPr>
          <w:rFonts w:eastAsia="Calibri"/>
          <w:szCs w:val="28"/>
        </w:rPr>
        <w:t xml:space="preserve">в срок не менее чем за десять рабочих дней до начала регионального этапа </w:t>
      </w:r>
      <w:r w:rsidR="00AF2F1E" w:rsidRPr="00902A2E">
        <w:rPr>
          <w:rFonts w:eastAsia="Calibri"/>
          <w:szCs w:val="28"/>
        </w:rPr>
        <w:t xml:space="preserve">олимпиады </w:t>
      </w:r>
      <w:r w:rsidRPr="00902A2E">
        <w:rPr>
          <w:rFonts w:eastAsia="Calibri"/>
          <w:szCs w:val="28"/>
        </w:rPr>
        <w:t>в письменной фо</w:t>
      </w:r>
      <w:r w:rsidR="00B94444" w:rsidRPr="00902A2E">
        <w:rPr>
          <w:rFonts w:eastAsia="Calibri"/>
          <w:szCs w:val="28"/>
        </w:rPr>
        <w:t>рме подтверждает ознакомление с </w:t>
      </w:r>
      <w:r w:rsidRPr="00902A2E">
        <w:rPr>
          <w:rFonts w:eastAsia="Calibri"/>
          <w:szCs w:val="28"/>
        </w:rPr>
        <w:t>Положением о Всероссийской олимпиаде школьников по вопросам избирательного права и избирательного процесса и настоящим Порядком, и</w:t>
      </w:r>
      <w:r w:rsidR="00B94444" w:rsidRPr="00902A2E">
        <w:rPr>
          <w:rFonts w:eastAsia="Calibri"/>
          <w:szCs w:val="28"/>
        </w:rPr>
        <w:t> </w:t>
      </w:r>
      <w:r w:rsidRPr="00902A2E">
        <w:rPr>
          <w:rFonts w:eastAsia="Calibri"/>
          <w:szCs w:val="28"/>
        </w:rPr>
        <w:t xml:space="preserve">предоставляет организаторам олимпиады согласие на обработку персональных данных и разрешение на фото- и видеосъемку, а также использование фотографий и видеозаписей, в том числе в информационно-телекоммуникационной сети «Интернет», согласно приложениям № </w:t>
      </w:r>
      <w:r w:rsidR="00103930" w:rsidRPr="00902A2E">
        <w:rPr>
          <w:rFonts w:eastAsia="Calibri"/>
          <w:szCs w:val="28"/>
        </w:rPr>
        <w:t>6, 7, 8, 9</w:t>
      </w:r>
      <w:r w:rsidR="00B94444" w:rsidRPr="00902A2E">
        <w:rPr>
          <w:rFonts w:eastAsia="Calibri"/>
          <w:szCs w:val="28"/>
        </w:rPr>
        <w:t xml:space="preserve"> к </w:t>
      </w:r>
      <w:r w:rsidRPr="00902A2E">
        <w:rPr>
          <w:rFonts w:eastAsia="Calibri"/>
          <w:szCs w:val="28"/>
        </w:rPr>
        <w:t xml:space="preserve">настоящему Порядку. </w:t>
      </w:r>
    </w:p>
    <w:p w:rsidR="009057CD" w:rsidRPr="00902A2E" w:rsidRDefault="009057CD" w:rsidP="009057CD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Участники регионального этапа олимпиады представляют оригиналы указанных документов организаторам регионального этапа олимпиады</w:t>
      </w:r>
      <w:r w:rsidR="00CC34F7" w:rsidRPr="00902A2E">
        <w:rPr>
          <w:rFonts w:eastAsia="Calibri"/>
          <w:szCs w:val="28"/>
        </w:rPr>
        <w:t xml:space="preserve"> </w:t>
      </w:r>
      <w:r w:rsidRPr="00902A2E">
        <w:rPr>
          <w:rFonts w:eastAsia="Calibri"/>
          <w:szCs w:val="28"/>
        </w:rPr>
        <w:t>через</w:t>
      </w:r>
      <w:r w:rsidR="00CC34F7" w:rsidRPr="00902A2E">
        <w:rPr>
          <w:rFonts w:eastAsia="Calibri"/>
          <w:szCs w:val="28"/>
        </w:rPr>
        <w:t xml:space="preserve"> </w:t>
      </w:r>
      <w:r w:rsidRPr="00902A2E">
        <w:rPr>
          <w:rFonts w:eastAsia="Calibri"/>
          <w:szCs w:val="28"/>
        </w:rPr>
        <w:t xml:space="preserve">территориальные избирательные комиссии </w:t>
      </w:r>
      <w:r w:rsidR="00CC34F7" w:rsidRPr="00902A2E">
        <w:rPr>
          <w:rFonts w:eastAsia="Calibri"/>
          <w:szCs w:val="28"/>
        </w:rPr>
        <w:t xml:space="preserve">Пермского края </w:t>
      </w:r>
      <w:r w:rsidRPr="00902A2E">
        <w:rPr>
          <w:rFonts w:eastAsia="Calibri"/>
          <w:szCs w:val="28"/>
        </w:rPr>
        <w:t xml:space="preserve">(далее – ТИК). </w:t>
      </w:r>
    </w:p>
    <w:p w:rsidR="009057CD" w:rsidRPr="00902A2E" w:rsidRDefault="009057CD" w:rsidP="009057CD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1.</w:t>
      </w:r>
      <w:r w:rsidR="00902A2E" w:rsidRPr="00902A2E">
        <w:rPr>
          <w:szCs w:val="28"/>
        </w:rPr>
        <w:t>8</w:t>
      </w:r>
      <w:r w:rsidRPr="00902A2E">
        <w:rPr>
          <w:szCs w:val="28"/>
        </w:rPr>
        <w:t>. </w:t>
      </w:r>
      <w:r w:rsidRPr="00902A2E">
        <w:t xml:space="preserve">Задания </w:t>
      </w:r>
      <w:r w:rsidRPr="00902A2E">
        <w:rPr>
          <w:rFonts w:eastAsia="Calibri"/>
          <w:szCs w:val="28"/>
        </w:rPr>
        <w:t>региональн</w:t>
      </w:r>
      <w:r w:rsidRPr="00902A2E">
        <w:rPr>
          <w:szCs w:val="28"/>
        </w:rPr>
        <w:t>ого</w:t>
      </w:r>
      <w:r w:rsidRPr="00902A2E">
        <w:rPr>
          <w:rFonts w:eastAsia="Calibri"/>
          <w:szCs w:val="28"/>
        </w:rPr>
        <w:t xml:space="preserve"> этап</w:t>
      </w:r>
      <w:r w:rsidR="00CE6E15" w:rsidRPr="00902A2E">
        <w:rPr>
          <w:szCs w:val="28"/>
        </w:rPr>
        <w:t>а о</w:t>
      </w:r>
      <w:r w:rsidRPr="00902A2E">
        <w:rPr>
          <w:rFonts w:eastAsia="Calibri"/>
          <w:szCs w:val="28"/>
        </w:rPr>
        <w:t>лимпиады</w:t>
      </w:r>
      <w:r w:rsidRPr="00902A2E">
        <w:t xml:space="preserve"> составлены на основе примерных общеобразовательных программ среднего общего образования </w:t>
      </w:r>
      <w:r w:rsidRPr="00902A2E">
        <w:br/>
        <w:t>и</w:t>
      </w:r>
      <w:r w:rsidRPr="00902A2E">
        <w:rPr>
          <w:shd w:val="clear" w:color="auto" w:fill="FFFFFF"/>
        </w:rPr>
        <w:t xml:space="preserve"> представляют собой практические и теоретические задачи по вопросам избирательного права и избирательного процесса</w:t>
      </w:r>
      <w:r w:rsidRPr="00902A2E">
        <w:rPr>
          <w:szCs w:val="28"/>
        </w:rPr>
        <w:t xml:space="preserve">. </w:t>
      </w:r>
    </w:p>
    <w:p w:rsidR="009057CD" w:rsidRPr="00902A2E" w:rsidRDefault="00902A2E" w:rsidP="009057CD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902A2E">
        <w:t>1.9</w:t>
      </w:r>
      <w:r w:rsidR="009057CD" w:rsidRPr="00902A2E">
        <w:t xml:space="preserve">. </w:t>
      </w:r>
      <w:r w:rsidR="009057CD" w:rsidRPr="00902A2E">
        <w:rPr>
          <w:szCs w:val="28"/>
          <w:shd w:val="clear" w:color="auto" w:fill="FFFFFF"/>
        </w:rPr>
        <w:t>В целях популяризации олимпиады и повышения ее узнаваемости могут быть использованы краткие наименования: «Всероссийская олимпиада «Софиум», «Софиум».</w:t>
      </w:r>
    </w:p>
    <w:p w:rsidR="009057CD" w:rsidRPr="00902A2E" w:rsidRDefault="00902A2E" w:rsidP="009057CD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szCs w:val="28"/>
        </w:rPr>
      </w:pPr>
      <w:r w:rsidRPr="00902A2E">
        <w:t>1.10</w:t>
      </w:r>
      <w:r w:rsidR="009057CD" w:rsidRPr="00902A2E">
        <w:t xml:space="preserve">. </w:t>
      </w:r>
      <w:r w:rsidR="009057CD" w:rsidRPr="00902A2E">
        <w:rPr>
          <w:szCs w:val="28"/>
        </w:rPr>
        <w:t xml:space="preserve">Языком проведения </w:t>
      </w:r>
      <w:r w:rsidR="009057CD" w:rsidRPr="00902A2E">
        <w:rPr>
          <w:rFonts w:eastAsia="Calibri"/>
          <w:szCs w:val="28"/>
        </w:rPr>
        <w:t>региональн</w:t>
      </w:r>
      <w:r w:rsidR="009057CD" w:rsidRPr="00902A2E">
        <w:rPr>
          <w:szCs w:val="28"/>
        </w:rPr>
        <w:t>ого</w:t>
      </w:r>
      <w:r w:rsidR="009057CD" w:rsidRPr="00902A2E">
        <w:rPr>
          <w:rFonts w:eastAsia="Calibri"/>
          <w:szCs w:val="28"/>
        </w:rPr>
        <w:t xml:space="preserve"> этап</w:t>
      </w:r>
      <w:r w:rsidR="00CE6E15" w:rsidRPr="00902A2E">
        <w:rPr>
          <w:szCs w:val="28"/>
        </w:rPr>
        <w:t>а о</w:t>
      </w:r>
      <w:r w:rsidR="009057CD" w:rsidRPr="00902A2E">
        <w:rPr>
          <w:rFonts w:eastAsia="Calibri"/>
          <w:szCs w:val="28"/>
        </w:rPr>
        <w:t>лимпиады</w:t>
      </w:r>
      <w:r w:rsidR="009057CD" w:rsidRPr="00902A2E">
        <w:rPr>
          <w:szCs w:val="28"/>
        </w:rPr>
        <w:t xml:space="preserve"> является государственный язык Российской Федерации – русский язык.</w:t>
      </w:r>
    </w:p>
    <w:p w:rsidR="009057CD" w:rsidRPr="00902A2E" w:rsidRDefault="009057CD" w:rsidP="009057CD">
      <w:pPr>
        <w:tabs>
          <w:tab w:val="left" w:pos="1276"/>
          <w:tab w:val="left" w:pos="1620"/>
          <w:tab w:val="left" w:pos="2880"/>
        </w:tabs>
        <w:spacing w:line="360" w:lineRule="auto"/>
        <w:ind w:firstLine="709"/>
        <w:jc w:val="both"/>
      </w:pPr>
      <w:r w:rsidRPr="00902A2E">
        <w:t>1.1</w:t>
      </w:r>
      <w:r w:rsidR="00902A2E" w:rsidRPr="00902A2E">
        <w:t>1</w:t>
      </w:r>
      <w:r w:rsidRPr="00902A2E">
        <w:t xml:space="preserve">. Все права на фото- и видеосъемку, аудиозапись мероприятий, проходящих в рамках </w:t>
      </w:r>
      <w:r w:rsidRPr="00902A2E">
        <w:rPr>
          <w:rFonts w:eastAsia="Calibri"/>
          <w:szCs w:val="28"/>
        </w:rPr>
        <w:t>региональн</w:t>
      </w:r>
      <w:r w:rsidRPr="00902A2E">
        <w:rPr>
          <w:szCs w:val="28"/>
        </w:rPr>
        <w:t>ого</w:t>
      </w:r>
      <w:r w:rsidRPr="00902A2E">
        <w:rPr>
          <w:rFonts w:eastAsia="Calibri"/>
          <w:szCs w:val="28"/>
        </w:rPr>
        <w:t xml:space="preserve"> этап</w:t>
      </w:r>
      <w:r w:rsidR="00CE6E15" w:rsidRPr="00902A2E">
        <w:rPr>
          <w:szCs w:val="28"/>
        </w:rPr>
        <w:t>а о</w:t>
      </w:r>
      <w:r w:rsidRPr="00902A2E">
        <w:rPr>
          <w:rFonts w:eastAsia="Calibri"/>
          <w:szCs w:val="28"/>
        </w:rPr>
        <w:t>лимпиады</w:t>
      </w:r>
      <w:r w:rsidR="00B94444" w:rsidRPr="00902A2E">
        <w:t>, их распространение и </w:t>
      </w:r>
      <w:r w:rsidRPr="00902A2E">
        <w:t xml:space="preserve">тиражирование, а также на их трансляцию (в том числе в </w:t>
      </w:r>
      <w:r w:rsidRPr="00902A2E">
        <w:rPr>
          <w:rFonts w:eastAsia="Calibri"/>
        </w:rPr>
        <w:t>информационно-телекоммуникационной</w:t>
      </w:r>
      <w:r w:rsidRPr="00902A2E">
        <w:t xml:space="preserve"> сети «Интернет») принадлежат организаторам </w:t>
      </w:r>
      <w:r w:rsidRPr="00902A2E">
        <w:rPr>
          <w:rFonts w:eastAsia="Calibri"/>
          <w:szCs w:val="28"/>
        </w:rPr>
        <w:t>региональн</w:t>
      </w:r>
      <w:r w:rsidRPr="00902A2E">
        <w:rPr>
          <w:szCs w:val="28"/>
        </w:rPr>
        <w:t>ого</w:t>
      </w:r>
      <w:r w:rsidRPr="00902A2E">
        <w:rPr>
          <w:rFonts w:eastAsia="Calibri"/>
          <w:szCs w:val="28"/>
        </w:rPr>
        <w:t xml:space="preserve"> этап</w:t>
      </w:r>
      <w:r w:rsidR="00CE6E15" w:rsidRPr="00902A2E">
        <w:rPr>
          <w:szCs w:val="28"/>
        </w:rPr>
        <w:t>а о</w:t>
      </w:r>
      <w:r w:rsidRPr="00902A2E">
        <w:rPr>
          <w:rFonts w:eastAsia="Calibri"/>
          <w:szCs w:val="28"/>
        </w:rPr>
        <w:t>лимпиады</w:t>
      </w:r>
      <w:r w:rsidRPr="00902A2E">
        <w:t xml:space="preserve"> </w:t>
      </w:r>
      <w:r w:rsidR="00B94444" w:rsidRPr="00902A2E">
        <w:t>и могут быть использованы ими в </w:t>
      </w:r>
      <w:r w:rsidRPr="00902A2E">
        <w:t xml:space="preserve">образовательных, информационных и методических целях. </w:t>
      </w:r>
    </w:p>
    <w:p w:rsidR="009057CD" w:rsidRPr="00902A2E" w:rsidRDefault="009057CD" w:rsidP="009057CD">
      <w:pPr>
        <w:widowControl w:val="0"/>
        <w:tabs>
          <w:tab w:val="left" w:pos="1276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lastRenderedPageBreak/>
        <w:t>1.1</w:t>
      </w:r>
      <w:r w:rsidR="00902A2E" w:rsidRPr="00902A2E">
        <w:rPr>
          <w:rFonts w:eastAsia="Calibri"/>
          <w:szCs w:val="28"/>
        </w:rPr>
        <w:t>2</w:t>
      </w:r>
      <w:r w:rsidRPr="00902A2E">
        <w:rPr>
          <w:rFonts w:eastAsia="Calibri"/>
          <w:szCs w:val="28"/>
        </w:rPr>
        <w:t xml:space="preserve">. Официальным информационным источником </w:t>
      </w:r>
      <w:r w:rsidR="00CC34F7" w:rsidRPr="00902A2E">
        <w:rPr>
          <w:szCs w:val="28"/>
        </w:rPr>
        <w:t xml:space="preserve">Всероссийской олимпиады </w:t>
      </w:r>
      <w:r w:rsidR="00CC34F7" w:rsidRPr="00902A2E">
        <w:rPr>
          <w:bCs/>
          <w:szCs w:val="28"/>
        </w:rPr>
        <w:t>школьников по вопросам избирательного права и избирательного процесса</w:t>
      </w:r>
      <w:r w:rsidRPr="00902A2E">
        <w:rPr>
          <w:rFonts w:eastAsia="Calibri"/>
          <w:szCs w:val="28"/>
        </w:rPr>
        <w:t xml:space="preserve"> является официальный сайт </w:t>
      </w:r>
      <w:r w:rsidRPr="00902A2E">
        <w:rPr>
          <w:szCs w:val="28"/>
        </w:rPr>
        <w:t>организатора</w:t>
      </w:r>
      <w:r w:rsidRPr="00902A2E">
        <w:rPr>
          <w:bCs/>
          <w:szCs w:val="28"/>
        </w:rPr>
        <w:t xml:space="preserve"> (РЦОИТ при ЦИК России) </w:t>
      </w:r>
      <w:r w:rsidRPr="00902A2E">
        <w:rPr>
          <w:rFonts w:eastAsia="Calibri"/>
          <w:szCs w:val="28"/>
        </w:rPr>
        <w:t xml:space="preserve">в информационно-телекоммуникационной сети «Интернет» – </w:t>
      </w:r>
      <w:hyperlink r:id="rId14" w:history="1">
        <w:r w:rsidRPr="00902A2E">
          <w:t>www.rcoit.ru</w:t>
        </w:r>
      </w:hyperlink>
      <w:r w:rsidRPr="00902A2E">
        <w:rPr>
          <w:szCs w:val="28"/>
        </w:rPr>
        <w:t xml:space="preserve"> </w:t>
      </w:r>
      <w:r w:rsidRPr="00902A2E">
        <w:rPr>
          <w:rFonts w:eastAsia="Calibri"/>
          <w:szCs w:val="28"/>
        </w:rPr>
        <w:t xml:space="preserve">(далее – </w:t>
      </w:r>
      <w:r w:rsidR="0034602C" w:rsidRPr="00902A2E">
        <w:rPr>
          <w:rFonts w:eastAsia="Calibri"/>
          <w:szCs w:val="28"/>
        </w:rPr>
        <w:t>официальный сайт РЦОИТ при ЦИК России (www.rcoit.ru).</w:t>
      </w:r>
    </w:p>
    <w:p w:rsidR="00CB2AA8" w:rsidRPr="00902A2E" w:rsidRDefault="00CB2AA8" w:rsidP="00CB2AA8">
      <w:pPr>
        <w:jc w:val="center"/>
        <w:rPr>
          <w:rFonts w:eastAsia="Calibri"/>
          <w:szCs w:val="28"/>
          <w:shd w:val="clear" w:color="auto" w:fill="FFFFFF"/>
        </w:rPr>
      </w:pPr>
    </w:p>
    <w:p w:rsidR="006B1541" w:rsidRPr="00902A2E" w:rsidRDefault="00BF16C0" w:rsidP="00B25E6A">
      <w:pPr>
        <w:tabs>
          <w:tab w:val="left" w:pos="1620"/>
          <w:tab w:val="left" w:pos="2880"/>
        </w:tabs>
        <w:spacing w:line="360" w:lineRule="auto"/>
        <w:jc w:val="center"/>
        <w:rPr>
          <w:rFonts w:eastAsia="Calibri"/>
          <w:b/>
          <w:szCs w:val="28"/>
          <w:shd w:val="clear" w:color="auto" w:fill="FFFFFF"/>
        </w:rPr>
      </w:pPr>
      <w:r w:rsidRPr="00902A2E">
        <w:rPr>
          <w:rFonts w:eastAsia="Calibri"/>
          <w:b/>
          <w:szCs w:val="28"/>
          <w:shd w:val="clear" w:color="auto" w:fill="FFFFFF"/>
        </w:rPr>
        <w:t>2</w:t>
      </w:r>
      <w:r w:rsidR="006B1541" w:rsidRPr="00902A2E">
        <w:rPr>
          <w:rFonts w:eastAsia="Calibri"/>
          <w:b/>
          <w:szCs w:val="28"/>
          <w:shd w:val="clear" w:color="auto" w:fill="FFFFFF"/>
        </w:rPr>
        <w:t>. Порядок</w:t>
      </w:r>
      <w:r w:rsidR="00AB6B9C" w:rsidRPr="00902A2E">
        <w:rPr>
          <w:rFonts w:eastAsia="Calibri"/>
          <w:b/>
          <w:szCs w:val="28"/>
          <w:shd w:val="clear" w:color="auto" w:fill="FFFFFF"/>
        </w:rPr>
        <w:t>, сроки и места проведения регионального</w:t>
      </w:r>
      <w:r w:rsidR="006B1541" w:rsidRPr="00902A2E">
        <w:rPr>
          <w:rFonts w:eastAsia="Calibri"/>
          <w:b/>
          <w:szCs w:val="28"/>
          <w:shd w:val="clear" w:color="auto" w:fill="FFFFFF"/>
        </w:rPr>
        <w:t xml:space="preserve"> </w:t>
      </w:r>
      <w:r w:rsidR="00AB6B9C" w:rsidRPr="00902A2E">
        <w:rPr>
          <w:rFonts w:eastAsia="Calibri"/>
          <w:b/>
          <w:szCs w:val="28"/>
          <w:shd w:val="clear" w:color="auto" w:fill="FFFFFF"/>
        </w:rPr>
        <w:t>этапа</w:t>
      </w:r>
      <w:r w:rsidR="006B1541" w:rsidRPr="00902A2E">
        <w:rPr>
          <w:rFonts w:eastAsia="Calibri"/>
          <w:b/>
          <w:szCs w:val="28"/>
          <w:shd w:val="clear" w:color="auto" w:fill="FFFFFF"/>
        </w:rPr>
        <w:t xml:space="preserve"> олимпиады</w:t>
      </w:r>
    </w:p>
    <w:p w:rsidR="006B1541" w:rsidRPr="00902A2E" w:rsidRDefault="00BF16C0" w:rsidP="00B25E6A">
      <w:pPr>
        <w:tabs>
          <w:tab w:val="left" w:pos="1276"/>
          <w:tab w:val="left" w:pos="1620"/>
          <w:tab w:val="left" w:pos="2880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szCs w:val="28"/>
          <w:shd w:val="clear" w:color="auto" w:fill="FFFFFF"/>
        </w:rPr>
        <w:t>2</w:t>
      </w:r>
      <w:r w:rsidR="006B1541" w:rsidRPr="00902A2E">
        <w:rPr>
          <w:szCs w:val="28"/>
          <w:shd w:val="clear" w:color="auto" w:fill="FFFFFF"/>
        </w:rPr>
        <w:t>.1. </w:t>
      </w:r>
      <w:r w:rsidR="00AB6B9C" w:rsidRPr="00902A2E">
        <w:rPr>
          <w:szCs w:val="28"/>
          <w:shd w:val="clear" w:color="auto" w:fill="FFFFFF"/>
        </w:rPr>
        <w:t xml:space="preserve">Региональный этап </w:t>
      </w:r>
      <w:r w:rsidR="00CE6E15" w:rsidRPr="00902A2E">
        <w:rPr>
          <w:rFonts w:eastAsia="Calibri"/>
          <w:szCs w:val="28"/>
        </w:rPr>
        <w:t>о</w:t>
      </w:r>
      <w:r w:rsidR="00AB6B9C" w:rsidRPr="00902A2E">
        <w:rPr>
          <w:rFonts w:eastAsia="Calibri"/>
          <w:szCs w:val="28"/>
        </w:rPr>
        <w:t>лимпиады</w:t>
      </w:r>
      <w:r w:rsidR="006B1541" w:rsidRPr="00902A2E">
        <w:rPr>
          <w:rFonts w:eastAsia="Calibri"/>
          <w:szCs w:val="28"/>
        </w:rPr>
        <w:t xml:space="preserve"> проводится в</w:t>
      </w:r>
      <w:r w:rsidR="00B94444" w:rsidRPr="00902A2E">
        <w:rPr>
          <w:rFonts w:eastAsia="Calibri"/>
          <w:szCs w:val="28"/>
        </w:rPr>
        <w:t xml:space="preserve"> двух категориях: для </w:t>
      </w:r>
      <w:r w:rsidR="00020EBD" w:rsidRPr="00902A2E">
        <w:rPr>
          <w:rFonts w:eastAsia="Calibri"/>
          <w:szCs w:val="28"/>
        </w:rPr>
        <w:t xml:space="preserve">учащихся </w:t>
      </w:r>
      <w:r w:rsidR="006B1541" w:rsidRPr="00902A2E">
        <w:rPr>
          <w:rFonts w:eastAsia="Calibri"/>
          <w:szCs w:val="28"/>
        </w:rPr>
        <w:t xml:space="preserve">10-х классов и для учащихся 11-х классов. </w:t>
      </w:r>
    </w:p>
    <w:p w:rsidR="00BF16C0" w:rsidRPr="00902A2E" w:rsidRDefault="00BF16C0" w:rsidP="00B25E6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2.2. К участию в региональном</w:t>
      </w:r>
      <w:r w:rsidR="00B94444" w:rsidRPr="00902A2E">
        <w:rPr>
          <w:rFonts w:eastAsia="Calibri"/>
          <w:szCs w:val="28"/>
        </w:rPr>
        <w:t xml:space="preserve"> этапе</w:t>
      </w:r>
      <w:r w:rsidR="00CC34F7" w:rsidRPr="00902A2E">
        <w:rPr>
          <w:rFonts w:eastAsia="Calibri"/>
          <w:szCs w:val="28"/>
        </w:rPr>
        <w:t xml:space="preserve"> олимпиады</w:t>
      </w:r>
      <w:r w:rsidR="00B94444" w:rsidRPr="00902A2E">
        <w:rPr>
          <w:rFonts w:eastAsia="Calibri"/>
          <w:szCs w:val="28"/>
        </w:rPr>
        <w:t xml:space="preserve"> допускаются победители и </w:t>
      </w:r>
      <w:r w:rsidRPr="00902A2E">
        <w:rPr>
          <w:rFonts w:eastAsia="Calibri"/>
          <w:szCs w:val="28"/>
        </w:rPr>
        <w:t>призеры викторин, конкурсов по избирательному праву, олимпиад школьников по общеобра</w:t>
      </w:r>
      <w:r w:rsidR="00B94444" w:rsidRPr="00902A2E">
        <w:rPr>
          <w:rFonts w:eastAsia="Calibri"/>
          <w:szCs w:val="28"/>
        </w:rPr>
        <w:t>зовательным предметам «</w:t>
      </w:r>
      <w:r w:rsidR="00E8613D" w:rsidRPr="00902A2E">
        <w:rPr>
          <w:rFonts w:eastAsia="Calibri"/>
          <w:szCs w:val="28"/>
        </w:rPr>
        <w:t>Право</w:t>
      </w:r>
      <w:r w:rsidR="00B94444" w:rsidRPr="00902A2E">
        <w:rPr>
          <w:rFonts w:eastAsia="Calibri"/>
          <w:szCs w:val="28"/>
        </w:rPr>
        <w:t>» и </w:t>
      </w:r>
      <w:r w:rsidRPr="00902A2E">
        <w:rPr>
          <w:rFonts w:eastAsia="Calibri"/>
          <w:szCs w:val="28"/>
        </w:rPr>
        <w:t>«</w:t>
      </w:r>
      <w:r w:rsidR="00E8613D" w:rsidRPr="00902A2E">
        <w:rPr>
          <w:rFonts w:eastAsia="Calibri"/>
          <w:szCs w:val="28"/>
        </w:rPr>
        <w:t>О</w:t>
      </w:r>
      <w:r w:rsidRPr="00902A2E">
        <w:rPr>
          <w:rFonts w:eastAsia="Calibri"/>
          <w:szCs w:val="28"/>
        </w:rPr>
        <w:t xml:space="preserve">бществознание» среди учащихся 10–11-х </w:t>
      </w:r>
      <w:r w:rsidRPr="00902A2E">
        <w:rPr>
          <w:rFonts w:eastAsia="Calibri"/>
          <w:sz w:val="26"/>
          <w:szCs w:val="28"/>
        </w:rPr>
        <w:t>классов</w:t>
      </w:r>
      <w:r w:rsidRPr="00902A2E">
        <w:rPr>
          <w:rFonts w:eastAsia="Calibri"/>
          <w:szCs w:val="28"/>
        </w:rPr>
        <w:t xml:space="preserve"> общеобразовательных организаций (далее – образовательные организации).</w:t>
      </w:r>
    </w:p>
    <w:p w:rsidR="00BF16C0" w:rsidRPr="00902A2E" w:rsidRDefault="00BF16C0" w:rsidP="00B25E6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Каждая ТИК при содействии педагогов отбирают не менее 1 и не более </w:t>
      </w:r>
      <w:r w:rsidR="00E8613D" w:rsidRPr="00902A2E">
        <w:rPr>
          <w:rFonts w:eastAsia="Calibri"/>
          <w:szCs w:val="28"/>
        </w:rPr>
        <w:t>4</w:t>
      </w:r>
      <w:r w:rsidRPr="00902A2E">
        <w:rPr>
          <w:rFonts w:eastAsia="Calibri"/>
          <w:szCs w:val="28"/>
        </w:rPr>
        <w:t xml:space="preserve"> участников, составляют списки в каждой</w:t>
      </w:r>
      <w:r w:rsidR="00B94444" w:rsidRPr="00902A2E">
        <w:rPr>
          <w:rFonts w:eastAsia="Calibri"/>
          <w:szCs w:val="28"/>
        </w:rPr>
        <w:t xml:space="preserve"> из категорий и направляют их в </w:t>
      </w:r>
      <w:r w:rsidRPr="00902A2E">
        <w:rPr>
          <w:rFonts w:eastAsia="Calibri"/>
          <w:szCs w:val="28"/>
        </w:rPr>
        <w:t xml:space="preserve">Избирательную комиссию Пермского края на электронную почту </w:t>
      </w:r>
      <w:hyperlink r:id="rId15" w:history="1">
        <w:r w:rsidR="00902A2E" w:rsidRPr="00902A2E">
          <w:rPr>
            <w:rStyle w:val="af9"/>
          </w:rPr>
          <w:t>press@izbirkom.permkrai.ru</w:t>
        </w:r>
      </w:hyperlink>
      <w:r w:rsidR="00902A2E" w:rsidRPr="00902A2E">
        <w:t xml:space="preserve">. </w:t>
      </w:r>
    </w:p>
    <w:p w:rsidR="00BF16C0" w:rsidRPr="00902A2E" w:rsidRDefault="00BF16C0" w:rsidP="00BF16C0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2.3. Испытания регионального этапа </w:t>
      </w:r>
      <w:r w:rsidR="00CC34F7" w:rsidRPr="00902A2E">
        <w:rPr>
          <w:rFonts w:eastAsia="Calibri"/>
          <w:szCs w:val="28"/>
        </w:rPr>
        <w:t xml:space="preserve">олимпиады </w:t>
      </w:r>
      <w:r w:rsidRPr="00902A2E">
        <w:rPr>
          <w:rFonts w:eastAsia="Calibri"/>
          <w:szCs w:val="28"/>
        </w:rPr>
        <w:t>проводятся в два тура:</w:t>
      </w:r>
    </w:p>
    <w:p w:rsidR="00110F2B" w:rsidRPr="00902A2E" w:rsidRDefault="00611D9D" w:rsidP="009018F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-</w:t>
      </w:r>
      <w:r w:rsidR="00BF16C0" w:rsidRPr="00902A2E">
        <w:rPr>
          <w:rFonts w:eastAsia="Calibri"/>
          <w:szCs w:val="28"/>
        </w:rPr>
        <w:t xml:space="preserve"> первый </w:t>
      </w:r>
      <w:r w:rsidR="00110F2B" w:rsidRPr="00902A2E">
        <w:rPr>
          <w:rFonts w:eastAsia="Calibri"/>
          <w:szCs w:val="28"/>
        </w:rPr>
        <w:t xml:space="preserve">(отборочный) </w:t>
      </w:r>
      <w:r w:rsidR="00BF16C0" w:rsidRPr="00902A2E">
        <w:rPr>
          <w:rFonts w:eastAsia="Calibri"/>
          <w:szCs w:val="28"/>
        </w:rPr>
        <w:t xml:space="preserve">тур </w:t>
      </w:r>
      <w:r w:rsidR="00110F2B" w:rsidRPr="00902A2E">
        <w:rPr>
          <w:rFonts w:eastAsia="Calibri"/>
          <w:szCs w:val="28"/>
        </w:rPr>
        <w:t>проводится</w:t>
      </w:r>
      <w:r w:rsidR="00BF16C0" w:rsidRPr="00902A2E">
        <w:rPr>
          <w:rFonts w:eastAsia="Calibri"/>
          <w:szCs w:val="28"/>
        </w:rPr>
        <w:t xml:space="preserve"> </w:t>
      </w:r>
      <w:r w:rsidR="00B737AB" w:rsidRPr="00902A2E">
        <w:rPr>
          <w:rFonts w:eastAsia="Calibri"/>
          <w:color w:val="000000" w:themeColor="text1"/>
          <w:szCs w:val="28"/>
        </w:rPr>
        <w:t>с 28 октября</w:t>
      </w:r>
      <w:r w:rsidR="002A2DD6" w:rsidRPr="00902A2E">
        <w:rPr>
          <w:rFonts w:eastAsia="Calibri"/>
          <w:color w:val="000000" w:themeColor="text1"/>
          <w:szCs w:val="28"/>
        </w:rPr>
        <w:t xml:space="preserve"> 2024 года</w:t>
      </w:r>
      <w:r w:rsidR="00B737AB" w:rsidRPr="00902A2E">
        <w:rPr>
          <w:rFonts w:eastAsia="Calibri"/>
          <w:color w:val="000000" w:themeColor="text1"/>
          <w:szCs w:val="28"/>
        </w:rPr>
        <w:t xml:space="preserve"> </w:t>
      </w:r>
      <w:r w:rsidR="00BF16C0" w:rsidRPr="00902A2E">
        <w:rPr>
          <w:rFonts w:eastAsia="Calibri"/>
          <w:color w:val="000000" w:themeColor="text1"/>
          <w:szCs w:val="28"/>
        </w:rPr>
        <w:t>по 2</w:t>
      </w:r>
      <w:r w:rsidR="00B737AB" w:rsidRPr="00902A2E">
        <w:rPr>
          <w:rFonts w:eastAsia="Calibri"/>
          <w:color w:val="000000" w:themeColor="text1"/>
          <w:szCs w:val="28"/>
        </w:rPr>
        <w:t>2</w:t>
      </w:r>
      <w:r w:rsidR="00BF16C0" w:rsidRPr="00902A2E">
        <w:rPr>
          <w:rFonts w:eastAsia="Calibri"/>
          <w:color w:val="000000" w:themeColor="text1"/>
          <w:szCs w:val="28"/>
        </w:rPr>
        <w:t xml:space="preserve"> ноября 202</w:t>
      </w:r>
      <w:r w:rsidR="002A2DD6" w:rsidRPr="00902A2E">
        <w:rPr>
          <w:rFonts w:eastAsia="Calibri"/>
          <w:color w:val="000000" w:themeColor="text1"/>
          <w:szCs w:val="28"/>
        </w:rPr>
        <w:t>4</w:t>
      </w:r>
      <w:r w:rsidR="00BF16C0" w:rsidRPr="00902A2E">
        <w:rPr>
          <w:rFonts w:eastAsia="Calibri"/>
          <w:color w:val="000000" w:themeColor="text1"/>
          <w:szCs w:val="28"/>
        </w:rPr>
        <w:t xml:space="preserve"> года </w:t>
      </w:r>
      <w:r w:rsidR="00B94444" w:rsidRPr="00902A2E">
        <w:rPr>
          <w:rFonts w:eastAsia="Calibri"/>
          <w:szCs w:val="28"/>
        </w:rPr>
        <w:t>(в </w:t>
      </w:r>
      <w:r w:rsidR="00BF16C0" w:rsidRPr="00902A2E">
        <w:rPr>
          <w:rFonts w:eastAsia="Calibri"/>
          <w:szCs w:val="28"/>
        </w:rPr>
        <w:t xml:space="preserve">дистанционной форме) </w:t>
      </w:r>
      <w:r w:rsidR="00110F2B" w:rsidRPr="00902A2E">
        <w:rPr>
          <w:szCs w:val="28"/>
        </w:rPr>
        <w:t>и</w:t>
      </w:r>
      <w:r w:rsidR="00DF3375" w:rsidRPr="00902A2E">
        <w:rPr>
          <w:szCs w:val="28"/>
        </w:rPr>
        <w:t xml:space="preserve"> включает пять заданий (в форме ситуационных задач) и написание эссе по актуальным вопросам избирательного права и избирательного процесса.</w:t>
      </w:r>
      <w:r w:rsidR="00BF16C0" w:rsidRPr="00902A2E">
        <w:rPr>
          <w:rFonts w:eastAsia="Calibri"/>
          <w:szCs w:val="28"/>
        </w:rPr>
        <w:t xml:space="preserve"> </w:t>
      </w:r>
    </w:p>
    <w:p w:rsidR="00BF16C0" w:rsidRPr="00902A2E" w:rsidRDefault="00110F2B" w:rsidP="009018F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З</w:t>
      </w:r>
      <w:r w:rsidR="00BF16C0" w:rsidRPr="00902A2E">
        <w:rPr>
          <w:rFonts w:eastAsia="Calibri"/>
          <w:szCs w:val="28"/>
        </w:rPr>
        <w:t>адание</w:t>
      </w:r>
      <w:r w:rsidRPr="00902A2E">
        <w:rPr>
          <w:rFonts w:eastAsia="Calibri"/>
          <w:szCs w:val="28"/>
        </w:rPr>
        <w:t xml:space="preserve"> первого тура</w:t>
      </w:r>
      <w:r w:rsidR="00BF16C0" w:rsidRPr="00902A2E">
        <w:rPr>
          <w:rFonts w:eastAsia="Calibri"/>
          <w:szCs w:val="28"/>
        </w:rPr>
        <w:t xml:space="preserve"> </w:t>
      </w:r>
      <w:r w:rsidR="00902A2E">
        <w:rPr>
          <w:rFonts w:eastAsia="Calibri"/>
          <w:szCs w:val="28"/>
        </w:rPr>
        <w:t>выполняется, предпочтительно, в </w:t>
      </w:r>
      <w:r w:rsidR="00BF16C0" w:rsidRPr="00902A2E">
        <w:rPr>
          <w:rFonts w:eastAsia="Calibri"/>
          <w:szCs w:val="28"/>
        </w:rPr>
        <w:t>машино</w:t>
      </w:r>
      <w:r w:rsidR="00293EC9" w:rsidRPr="00902A2E">
        <w:rPr>
          <w:rFonts w:eastAsia="Calibri"/>
          <w:szCs w:val="28"/>
        </w:rPr>
        <w:t>читаемом виде (объем не более 2 </w:t>
      </w:r>
      <w:r w:rsidR="00BF16C0" w:rsidRPr="00902A2E">
        <w:rPr>
          <w:rFonts w:eastAsia="Calibri"/>
          <w:szCs w:val="28"/>
        </w:rPr>
        <w:t xml:space="preserve">листов; с межстрочным интервалом 1,5; шрифтом </w:t>
      </w:r>
      <w:proofErr w:type="spellStart"/>
      <w:r w:rsidR="00BF16C0" w:rsidRPr="00902A2E">
        <w:rPr>
          <w:rFonts w:eastAsia="Calibri"/>
          <w:szCs w:val="28"/>
        </w:rPr>
        <w:t>Times</w:t>
      </w:r>
      <w:proofErr w:type="spellEnd"/>
      <w:r w:rsidR="00BF16C0" w:rsidRPr="00902A2E">
        <w:rPr>
          <w:rFonts w:eastAsia="Calibri"/>
          <w:szCs w:val="28"/>
        </w:rPr>
        <w:t xml:space="preserve"> </w:t>
      </w:r>
      <w:proofErr w:type="spellStart"/>
      <w:r w:rsidR="00BF16C0" w:rsidRPr="00902A2E">
        <w:rPr>
          <w:rFonts w:eastAsia="Calibri"/>
          <w:szCs w:val="28"/>
        </w:rPr>
        <w:t>New</w:t>
      </w:r>
      <w:proofErr w:type="spellEnd"/>
      <w:r w:rsidR="00BF16C0" w:rsidRPr="00902A2E">
        <w:rPr>
          <w:rFonts w:eastAsia="Calibri"/>
          <w:szCs w:val="28"/>
        </w:rPr>
        <w:t xml:space="preserve"> </w:t>
      </w:r>
      <w:proofErr w:type="spellStart"/>
      <w:r w:rsidR="00BF16C0" w:rsidRPr="00902A2E">
        <w:rPr>
          <w:rFonts w:eastAsia="Calibri"/>
          <w:szCs w:val="28"/>
        </w:rPr>
        <w:t>Roman</w:t>
      </w:r>
      <w:proofErr w:type="spellEnd"/>
      <w:r w:rsidR="00BF16C0" w:rsidRPr="00902A2E">
        <w:rPr>
          <w:rFonts w:eastAsia="Calibri"/>
          <w:szCs w:val="28"/>
        </w:rPr>
        <w:t>; размер шрифта 14) распечатывается, подписывается участником олимпиады. Скан работы направляется в электронном виде в Избирательную комиссию Пермского края.</w:t>
      </w:r>
    </w:p>
    <w:p w:rsidR="00DF3375" w:rsidRPr="00902A2E" w:rsidRDefault="00611D9D" w:rsidP="009018FA">
      <w:pPr>
        <w:tabs>
          <w:tab w:val="left" w:pos="1276"/>
          <w:tab w:val="left" w:pos="1620"/>
          <w:tab w:val="left" w:pos="2880"/>
        </w:tabs>
        <w:spacing w:line="360" w:lineRule="auto"/>
        <w:ind w:firstLine="709"/>
        <w:jc w:val="both"/>
        <w:rPr>
          <w:szCs w:val="28"/>
        </w:rPr>
      </w:pPr>
      <w:r w:rsidRPr="00902A2E">
        <w:rPr>
          <w:rFonts w:eastAsia="Calibri"/>
          <w:szCs w:val="28"/>
        </w:rPr>
        <w:lastRenderedPageBreak/>
        <w:t>-</w:t>
      </w:r>
      <w:r w:rsidR="00BF16C0" w:rsidRPr="00902A2E">
        <w:rPr>
          <w:rFonts w:eastAsia="Calibri"/>
          <w:szCs w:val="28"/>
        </w:rPr>
        <w:t xml:space="preserve"> </w:t>
      </w:r>
      <w:r w:rsidR="00FA5C6B" w:rsidRPr="00902A2E">
        <w:rPr>
          <w:rFonts w:eastAsia="Calibri"/>
          <w:szCs w:val="28"/>
        </w:rPr>
        <w:t xml:space="preserve">второй тур </w:t>
      </w:r>
      <w:r w:rsidR="00110F2B" w:rsidRPr="00902A2E">
        <w:rPr>
          <w:rFonts w:eastAsia="Calibri"/>
          <w:szCs w:val="28"/>
        </w:rPr>
        <w:t>проводится со</w:t>
      </w:r>
      <w:r w:rsidR="00FA5C6B" w:rsidRPr="00902A2E">
        <w:rPr>
          <w:rFonts w:eastAsia="Calibri"/>
          <w:szCs w:val="28"/>
        </w:rPr>
        <w:t xml:space="preserve"> </w:t>
      </w:r>
      <w:r w:rsidR="002B06A6" w:rsidRPr="00902A2E">
        <w:rPr>
          <w:rFonts w:eastAsia="Calibri"/>
          <w:szCs w:val="28"/>
        </w:rPr>
        <w:t>2</w:t>
      </w:r>
      <w:r w:rsidR="00FA5C6B" w:rsidRPr="00902A2E">
        <w:rPr>
          <w:rFonts w:eastAsia="Calibri"/>
          <w:szCs w:val="28"/>
        </w:rPr>
        <w:t xml:space="preserve"> декабря 202</w:t>
      </w:r>
      <w:r w:rsidR="002B06A6" w:rsidRPr="00902A2E">
        <w:rPr>
          <w:rFonts w:eastAsia="Calibri"/>
          <w:szCs w:val="28"/>
        </w:rPr>
        <w:t>4</w:t>
      </w:r>
      <w:r w:rsidR="00FA5C6B" w:rsidRPr="00902A2E">
        <w:rPr>
          <w:rFonts w:eastAsia="Calibri"/>
          <w:szCs w:val="28"/>
        </w:rPr>
        <w:t xml:space="preserve"> года</w:t>
      </w:r>
      <w:r w:rsidR="00110F2B" w:rsidRPr="00902A2E">
        <w:rPr>
          <w:rFonts w:eastAsia="Calibri"/>
          <w:color w:val="000000" w:themeColor="text1"/>
          <w:szCs w:val="28"/>
        </w:rPr>
        <w:t xml:space="preserve"> по</w:t>
      </w:r>
      <w:r w:rsidR="00FA5C6B" w:rsidRPr="00902A2E">
        <w:rPr>
          <w:rFonts w:eastAsia="Calibri"/>
          <w:color w:val="000000" w:themeColor="text1"/>
          <w:szCs w:val="28"/>
        </w:rPr>
        <w:t xml:space="preserve"> 31</w:t>
      </w:r>
      <w:r w:rsidR="00BF16C0" w:rsidRPr="00902A2E">
        <w:rPr>
          <w:rFonts w:eastAsia="Calibri"/>
          <w:color w:val="000000" w:themeColor="text1"/>
          <w:szCs w:val="28"/>
        </w:rPr>
        <w:t xml:space="preserve"> </w:t>
      </w:r>
      <w:r w:rsidR="00FA5C6B" w:rsidRPr="00902A2E">
        <w:rPr>
          <w:rFonts w:eastAsia="Calibri"/>
          <w:color w:val="000000" w:themeColor="text1"/>
          <w:szCs w:val="28"/>
        </w:rPr>
        <w:t>января</w:t>
      </w:r>
      <w:r w:rsidR="00BF16C0" w:rsidRPr="00902A2E">
        <w:rPr>
          <w:rFonts w:eastAsia="Calibri"/>
          <w:color w:val="000000" w:themeColor="text1"/>
          <w:szCs w:val="28"/>
        </w:rPr>
        <w:t xml:space="preserve"> 202</w:t>
      </w:r>
      <w:r w:rsidR="00020EBD" w:rsidRPr="00902A2E">
        <w:rPr>
          <w:rFonts w:eastAsia="Calibri"/>
          <w:color w:val="000000" w:themeColor="text1"/>
          <w:szCs w:val="28"/>
        </w:rPr>
        <w:t>5</w:t>
      </w:r>
      <w:r w:rsidR="00BF16C0" w:rsidRPr="00902A2E">
        <w:rPr>
          <w:rFonts w:eastAsia="Calibri"/>
          <w:color w:val="000000" w:themeColor="text1"/>
          <w:szCs w:val="28"/>
        </w:rPr>
        <w:t xml:space="preserve"> года</w:t>
      </w:r>
      <w:r w:rsidR="00AB6B9C" w:rsidRPr="00902A2E">
        <w:rPr>
          <w:rFonts w:eastAsia="Calibri"/>
          <w:color w:val="000000" w:themeColor="text1"/>
          <w:szCs w:val="28"/>
        </w:rPr>
        <w:t>,</w:t>
      </w:r>
      <w:r w:rsidR="00DF3375" w:rsidRPr="00902A2E">
        <w:rPr>
          <w:szCs w:val="28"/>
        </w:rPr>
        <w:t xml:space="preserve"> в форме электронного тестирования на базе официального сайта РЦОИТ при</w:t>
      </w:r>
      <w:r w:rsidR="00902A2E">
        <w:rPr>
          <w:szCs w:val="28"/>
        </w:rPr>
        <w:t> </w:t>
      </w:r>
      <w:r w:rsidR="00DF3375" w:rsidRPr="00902A2E">
        <w:rPr>
          <w:szCs w:val="28"/>
        </w:rPr>
        <w:t>ЦИК России (</w:t>
      </w:r>
      <w:hyperlink r:id="rId16" w:history="1">
        <w:r w:rsidR="00DF3375" w:rsidRPr="00902A2E">
          <w:rPr>
            <w:rStyle w:val="af9"/>
            <w:szCs w:val="28"/>
          </w:rPr>
          <w:t>www.rcoit.ru</w:t>
        </w:r>
      </w:hyperlink>
      <w:r w:rsidR="00DF3375" w:rsidRPr="00902A2E">
        <w:rPr>
          <w:szCs w:val="28"/>
        </w:rPr>
        <w:t xml:space="preserve">) с использованием персональных электронных устройств участников олимпиады (персональный компьютер, ноутбук, планшет и пр.) в соответствии с Порядком </w:t>
      </w:r>
      <w:r w:rsidR="00DF3375" w:rsidRPr="00902A2E">
        <w:rPr>
          <w:szCs w:val="28"/>
          <w:lang w:bidi="ru-RU"/>
        </w:rPr>
        <w:t xml:space="preserve">проведения </w:t>
      </w:r>
      <w:r w:rsidR="00DF3375" w:rsidRPr="00902A2E">
        <w:rPr>
          <w:szCs w:val="28"/>
        </w:rPr>
        <w:t>в</w:t>
      </w:r>
      <w:r w:rsidR="00AB6B9C" w:rsidRPr="00902A2E">
        <w:rPr>
          <w:szCs w:val="28"/>
        </w:rPr>
        <w:t>торого тура регионального этапа</w:t>
      </w:r>
      <w:r w:rsidR="00110F2B" w:rsidRPr="00902A2E">
        <w:rPr>
          <w:szCs w:val="28"/>
        </w:rPr>
        <w:t xml:space="preserve"> </w:t>
      </w:r>
      <w:r w:rsidR="00902A2E" w:rsidRPr="00902A2E">
        <w:rPr>
          <w:szCs w:val="28"/>
        </w:rPr>
        <w:t xml:space="preserve">олимпиады. </w:t>
      </w:r>
    </w:p>
    <w:p w:rsidR="00DF3375" w:rsidRPr="00902A2E" w:rsidRDefault="00DF3375" w:rsidP="00DF3375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2.4. Проверку и оценку выполнен</w:t>
      </w:r>
      <w:r w:rsidR="002B0BA5" w:rsidRPr="00902A2E">
        <w:rPr>
          <w:rFonts w:eastAsia="Calibri"/>
          <w:szCs w:val="28"/>
        </w:rPr>
        <w:t xml:space="preserve">ных участниками заданий первого </w:t>
      </w:r>
      <w:r w:rsidRPr="00902A2E">
        <w:rPr>
          <w:rFonts w:eastAsia="Calibri"/>
          <w:szCs w:val="28"/>
        </w:rPr>
        <w:t>тура регионального этапа олимпиады осущ</w:t>
      </w:r>
      <w:r w:rsidR="00293EC9" w:rsidRPr="00902A2E">
        <w:rPr>
          <w:rFonts w:eastAsia="Calibri"/>
          <w:szCs w:val="28"/>
        </w:rPr>
        <w:t>ествляет жюри</w:t>
      </w:r>
      <w:r w:rsidR="00110F2B" w:rsidRPr="00902A2E">
        <w:rPr>
          <w:rFonts w:eastAsia="Calibri"/>
          <w:szCs w:val="28"/>
        </w:rPr>
        <w:t xml:space="preserve"> </w:t>
      </w:r>
      <w:r w:rsidR="00293EC9" w:rsidRPr="00902A2E">
        <w:rPr>
          <w:rFonts w:eastAsia="Calibri"/>
          <w:szCs w:val="28"/>
        </w:rPr>
        <w:t>в</w:t>
      </w:r>
      <w:r w:rsidR="00110F2B" w:rsidRPr="00902A2E">
        <w:rPr>
          <w:rFonts w:eastAsia="Calibri"/>
          <w:szCs w:val="28"/>
        </w:rPr>
        <w:t xml:space="preserve"> </w:t>
      </w:r>
      <w:r w:rsidRPr="00902A2E">
        <w:rPr>
          <w:rFonts w:eastAsia="Calibri"/>
          <w:szCs w:val="28"/>
        </w:rPr>
        <w:t>составе</w:t>
      </w:r>
      <w:r w:rsidR="00110F2B" w:rsidRPr="00902A2E">
        <w:rPr>
          <w:rFonts w:eastAsia="Calibri"/>
          <w:szCs w:val="28"/>
        </w:rPr>
        <w:t>,</w:t>
      </w:r>
      <w:r w:rsidRPr="00902A2E">
        <w:rPr>
          <w:rFonts w:eastAsia="Calibri"/>
          <w:szCs w:val="28"/>
        </w:rPr>
        <w:t xml:space="preserve"> </w:t>
      </w:r>
      <w:r w:rsidR="00110F2B" w:rsidRPr="00902A2E">
        <w:rPr>
          <w:rFonts w:eastAsia="Calibri"/>
          <w:szCs w:val="28"/>
        </w:rPr>
        <w:t>утвержденном</w:t>
      </w:r>
      <w:r w:rsidRPr="00902A2E">
        <w:rPr>
          <w:rFonts w:eastAsia="Calibri"/>
          <w:szCs w:val="28"/>
        </w:rPr>
        <w:t xml:space="preserve"> </w:t>
      </w:r>
      <w:r w:rsidR="00110F2B" w:rsidRPr="00902A2E">
        <w:rPr>
          <w:rFonts w:eastAsia="Calibri"/>
          <w:szCs w:val="28"/>
        </w:rPr>
        <w:t>п</w:t>
      </w:r>
      <w:r w:rsidRPr="00902A2E">
        <w:rPr>
          <w:rFonts w:eastAsia="Calibri"/>
          <w:szCs w:val="28"/>
        </w:rPr>
        <w:t>остановлени</w:t>
      </w:r>
      <w:r w:rsidR="00110F2B" w:rsidRPr="00902A2E">
        <w:rPr>
          <w:rFonts w:eastAsia="Calibri"/>
          <w:szCs w:val="28"/>
        </w:rPr>
        <w:t>ем Избирательной комиссии Пермского края</w:t>
      </w:r>
      <w:r w:rsidRPr="00902A2E">
        <w:rPr>
          <w:rFonts w:eastAsia="Calibri"/>
          <w:szCs w:val="28"/>
        </w:rPr>
        <w:t>.</w:t>
      </w:r>
    </w:p>
    <w:p w:rsidR="00DF3375" w:rsidRPr="00902A2E" w:rsidRDefault="00DF3375" w:rsidP="00DF3375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</w:t>
      </w:r>
      <w:r w:rsidR="00902A2E" w:rsidRPr="00902A2E">
        <w:rPr>
          <w:rFonts w:eastAsia="Calibri"/>
          <w:szCs w:val="28"/>
        </w:rPr>
        <w:t>5</w:t>
      </w:r>
      <w:r w:rsidRPr="00902A2E">
        <w:rPr>
          <w:rFonts w:eastAsia="Calibri"/>
          <w:szCs w:val="28"/>
        </w:rPr>
        <w:t>. За вып</w:t>
      </w:r>
      <w:r w:rsidR="002B0BA5" w:rsidRPr="00902A2E">
        <w:rPr>
          <w:rFonts w:eastAsia="Calibri"/>
          <w:szCs w:val="28"/>
        </w:rPr>
        <w:t xml:space="preserve">олнение каждого задания первого </w:t>
      </w:r>
      <w:r w:rsidR="00110F2B" w:rsidRPr="00902A2E">
        <w:rPr>
          <w:rFonts w:eastAsia="Calibri"/>
          <w:szCs w:val="28"/>
        </w:rPr>
        <w:t xml:space="preserve">(отборочного) </w:t>
      </w:r>
      <w:r w:rsidRPr="00902A2E">
        <w:rPr>
          <w:rFonts w:eastAsia="Calibri"/>
          <w:szCs w:val="28"/>
        </w:rPr>
        <w:t xml:space="preserve">тура регионального этапа олимпиады начисляется от </w:t>
      </w:r>
      <w:r w:rsidR="002B06A6" w:rsidRPr="00902A2E">
        <w:rPr>
          <w:rFonts w:eastAsia="Calibri"/>
          <w:szCs w:val="28"/>
        </w:rPr>
        <w:t>нуля</w:t>
      </w:r>
      <w:r w:rsidR="00902A2E">
        <w:rPr>
          <w:rFonts w:eastAsia="Calibri"/>
          <w:szCs w:val="28"/>
        </w:rPr>
        <w:t xml:space="preserve"> до пяти баллов, за </w:t>
      </w:r>
      <w:r w:rsidRPr="00902A2E">
        <w:rPr>
          <w:rFonts w:eastAsia="Calibri"/>
          <w:szCs w:val="28"/>
        </w:rPr>
        <w:t xml:space="preserve">написание эссе – от </w:t>
      </w:r>
      <w:r w:rsidR="002B06A6" w:rsidRPr="00902A2E">
        <w:rPr>
          <w:rFonts w:eastAsia="Calibri"/>
          <w:szCs w:val="28"/>
        </w:rPr>
        <w:t>нуля</w:t>
      </w:r>
      <w:r w:rsidRPr="00902A2E">
        <w:rPr>
          <w:rFonts w:eastAsia="Calibri"/>
          <w:szCs w:val="28"/>
        </w:rPr>
        <w:t xml:space="preserve"> до пятнадцати баллов.</w:t>
      </w:r>
    </w:p>
    <w:p w:rsidR="00B22E15" w:rsidRPr="00902A2E" w:rsidRDefault="00DF3375" w:rsidP="00B22E15">
      <w:pPr>
        <w:tabs>
          <w:tab w:val="left" w:pos="1276"/>
          <w:tab w:val="left" w:pos="1620"/>
          <w:tab w:val="left" w:pos="2880"/>
        </w:tabs>
        <w:spacing w:line="360" w:lineRule="auto"/>
        <w:ind w:firstLine="709"/>
        <w:jc w:val="both"/>
      </w:pPr>
      <w:r w:rsidRPr="00902A2E">
        <w:rPr>
          <w:rFonts w:eastAsia="Calibri"/>
          <w:szCs w:val="28"/>
        </w:rPr>
        <w:t>2.</w:t>
      </w:r>
      <w:r w:rsidR="00902A2E" w:rsidRPr="00902A2E">
        <w:rPr>
          <w:rFonts w:eastAsia="Calibri"/>
          <w:szCs w:val="28"/>
        </w:rPr>
        <w:t>6</w:t>
      </w:r>
      <w:r w:rsidRPr="00902A2E">
        <w:rPr>
          <w:rFonts w:eastAsia="Calibri"/>
          <w:szCs w:val="28"/>
        </w:rPr>
        <w:t>. </w:t>
      </w:r>
      <w:r w:rsidR="002B0BA5" w:rsidRPr="00902A2E">
        <w:rPr>
          <w:szCs w:val="28"/>
        </w:rPr>
        <w:t xml:space="preserve">Оценка эссе первого </w:t>
      </w:r>
      <w:r w:rsidR="00110F2B" w:rsidRPr="00902A2E">
        <w:rPr>
          <w:rFonts w:eastAsia="Calibri"/>
          <w:szCs w:val="28"/>
        </w:rPr>
        <w:t xml:space="preserve">(отборочного) </w:t>
      </w:r>
      <w:r w:rsidR="00B22E15" w:rsidRPr="00902A2E">
        <w:rPr>
          <w:szCs w:val="28"/>
        </w:rPr>
        <w:t>тура регионального этапа олимпиады осуществляется по следующим критериям:</w:t>
      </w:r>
    </w:p>
    <w:p w:rsidR="00B22E15" w:rsidRPr="00902A2E" w:rsidRDefault="00B22E15" w:rsidP="00B22E15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соответствие содержания эссе заявленной теме (до трех баллов);</w:t>
      </w:r>
    </w:p>
    <w:p w:rsidR="00B22E15" w:rsidRPr="00902A2E" w:rsidRDefault="00B22E15" w:rsidP="00B22E15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грамотность (до трех баллов);</w:t>
      </w:r>
    </w:p>
    <w:p w:rsidR="00B22E15" w:rsidRPr="00902A2E" w:rsidRDefault="00B22E15" w:rsidP="00B22E15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последовательность и убедительность аргументации (до трех баллов);</w:t>
      </w:r>
    </w:p>
    <w:p w:rsidR="00B22E15" w:rsidRPr="00902A2E" w:rsidRDefault="00B22E15" w:rsidP="00B22E15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практическая направленность (до трех баллов);</w:t>
      </w:r>
    </w:p>
    <w:p w:rsidR="00B22E15" w:rsidRPr="00902A2E" w:rsidRDefault="00B22E15" w:rsidP="00B22E15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ссылка на нормативные правовые акты (до трех баллов).</w:t>
      </w:r>
    </w:p>
    <w:p w:rsidR="00DF3375" w:rsidRPr="00902A2E" w:rsidRDefault="00DF3375" w:rsidP="00B22E15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</w:t>
      </w:r>
      <w:r w:rsidR="00902A2E" w:rsidRPr="00902A2E">
        <w:rPr>
          <w:rFonts w:eastAsia="Calibri"/>
          <w:szCs w:val="28"/>
        </w:rPr>
        <w:t>7</w:t>
      </w:r>
      <w:r w:rsidRPr="00902A2E">
        <w:rPr>
          <w:rFonts w:eastAsia="Calibri"/>
          <w:szCs w:val="28"/>
        </w:rPr>
        <w:t>. Резу</w:t>
      </w:r>
      <w:r w:rsidR="002B0BA5" w:rsidRPr="00902A2E">
        <w:rPr>
          <w:rFonts w:eastAsia="Calibri"/>
          <w:szCs w:val="28"/>
        </w:rPr>
        <w:t xml:space="preserve">льтат каждого участника первого </w:t>
      </w:r>
      <w:r w:rsidR="00110F2B" w:rsidRPr="00902A2E">
        <w:rPr>
          <w:rFonts w:eastAsia="Calibri"/>
          <w:szCs w:val="28"/>
        </w:rPr>
        <w:t xml:space="preserve">(отборочного) </w:t>
      </w:r>
      <w:r w:rsidRPr="00902A2E">
        <w:rPr>
          <w:rFonts w:eastAsia="Calibri"/>
          <w:szCs w:val="28"/>
        </w:rPr>
        <w:t>тура регионального этапа</w:t>
      </w:r>
      <w:r w:rsidR="00110F2B" w:rsidRPr="00902A2E">
        <w:rPr>
          <w:rFonts w:eastAsia="Calibri"/>
          <w:szCs w:val="28"/>
        </w:rPr>
        <w:t xml:space="preserve"> олимпиады</w:t>
      </w:r>
      <w:r w:rsidRPr="00902A2E">
        <w:rPr>
          <w:rFonts w:eastAsia="Calibri"/>
          <w:szCs w:val="28"/>
        </w:rPr>
        <w:t xml:space="preserve"> определяется исходя из суммы баллов</w:t>
      </w:r>
      <w:r w:rsidR="00902A2E">
        <w:rPr>
          <w:rFonts w:eastAsia="Calibri"/>
          <w:szCs w:val="28"/>
        </w:rPr>
        <w:t xml:space="preserve"> за </w:t>
      </w:r>
      <w:r w:rsidR="00034657" w:rsidRPr="00902A2E">
        <w:rPr>
          <w:rFonts w:eastAsia="Calibri"/>
          <w:szCs w:val="28"/>
        </w:rPr>
        <w:t>выполнение заданий и написание эссе</w:t>
      </w:r>
      <w:r w:rsidRPr="00902A2E">
        <w:rPr>
          <w:rFonts w:eastAsia="Calibri"/>
          <w:szCs w:val="28"/>
        </w:rPr>
        <w:t>.</w:t>
      </w:r>
    </w:p>
    <w:p w:rsidR="00AB6B9C" w:rsidRPr="00902A2E" w:rsidRDefault="00AB6B9C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Члены жюри вправе давать оценку конкретной работе на основании вышеизложенных критериев индивидуально. Работы, набравшие наибольшее количество баллов, выносятся на коллективное обсуждение для принятия решения с учетом мнения других членов жюри.</w:t>
      </w:r>
    </w:p>
    <w:p w:rsidR="00AB6B9C" w:rsidRPr="00902A2E" w:rsidRDefault="002B0BA5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 xml:space="preserve">Результаты (итоги) первого </w:t>
      </w:r>
      <w:r w:rsidR="00110F2B" w:rsidRPr="00902A2E">
        <w:rPr>
          <w:rFonts w:eastAsia="Calibri"/>
          <w:szCs w:val="28"/>
        </w:rPr>
        <w:t xml:space="preserve">(отборочного) </w:t>
      </w:r>
      <w:r w:rsidR="00AB6B9C" w:rsidRPr="00902A2E">
        <w:rPr>
          <w:rFonts w:eastAsia="Calibri"/>
          <w:szCs w:val="28"/>
        </w:rPr>
        <w:t>тура регионального этапа олимпиады жюри подводит на своем заседании с присутствием не менее 2/3 списочного состава жюри либо дистанционно.</w:t>
      </w:r>
    </w:p>
    <w:p w:rsidR="00FA5C6B" w:rsidRPr="00902A2E" w:rsidRDefault="00AB6B9C" w:rsidP="00FA5C6B">
      <w:pPr>
        <w:widowControl w:val="0"/>
        <w:tabs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rFonts w:eastAsia="Calibri"/>
          <w:szCs w:val="28"/>
        </w:rPr>
        <w:t>2.</w:t>
      </w:r>
      <w:r w:rsidR="00902A2E" w:rsidRPr="00902A2E">
        <w:rPr>
          <w:rFonts w:eastAsia="Calibri"/>
          <w:szCs w:val="28"/>
        </w:rPr>
        <w:t>8</w:t>
      </w:r>
      <w:r w:rsidRPr="00902A2E">
        <w:rPr>
          <w:rFonts w:eastAsia="Calibri"/>
          <w:szCs w:val="28"/>
        </w:rPr>
        <w:t>. </w:t>
      </w:r>
      <w:r w:rsidR="002B0BA5" w:rsidRPr="00902A2E">
        <w:rPr>
          <w:szCs w:val="28"/>
        </w:rPr>
        <w:t>По итогам первого</w:t>
      </w:r>
      <w:r w:rsidR="00110F2B" w:rsidRPr="00902A2E">
        <w:rPr>
          <w:szCs w:val="28"/>
        </w:rPr>
        <w:t xml:space="preserve"> </w:t>
      </w:r>
      <w:r w:rsidR="00110F2B" w:rsidRPr="00902A2E">
        <w:rPr>
          <w:rFonts w:eastAsia="Calibri"/>
          <w:szCs w:val="28"/>
        </w:rPr>
        <w:t>(отборочного)</w:t>
      </w:r>
      <w:r w:rsidR="002B0BA5" w:rsidRPr="00902A2E">
        <w:rPr>
          <w:szCs w:val="28"/>
        </w:rPr>
        <w:t xml:space="preserve"> </w:t>
      </w:r>
      <w:r w:rsidR="00FA5C6B" w:rsidRPr="00902A2E">
        <w:rPr>
          <w:szCs w:val="28"/>
        </w:rPr>
        <w:t xml:space="preserve">тура регионального этапа </w:t>
      </w:r>
      <w:r w:rsidR="00FA5C6B" w:rsidRPr="00902A2E">
        <w:rPr>
          <w:szCs w:val="28"/>
        </w:rPr>
        <w:lastRenderedPageBreak/>
        <w:t>составляются единые ранжированные списки участников олимпиады (по мере убывания набранных баллов) по каждой категории (10-е, 11-е классы).</w:t>
      </w:r>
    </w:p>
    <w:p w:rsidR="00FA5C6B" w:rsidRPr="00902A2E" w:rsidRDefault="00FA5C6B" w:rsidP="00550A94">
      <w:pPr>
        <w:widowControl w:val="0"/>
        <w:tabs>
          <w:tab w:val="left" w:pos="1418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Указанные списки размещаются на официальном сайте Избирательной комиссии Пермского края не позднее 2</w:t>
      </w:r>
      <w:r w:rsidR="004B4434" w:rsidRPr="00902A2E">
        <w:rPr>
          <w:szCs w:val="28"/>
        </w:rPr>
        <w:t>2</w:t>
      </w:r>
      <w:r w:rsidRPr="00902A2E">
        <w:rPr>
          <w:szCs w:val="28"/>
        </w:rPr>
        <w:t xml:space="preserve"> ноября 202</w:t>
      </w:r>
      <w:r w:rsidR="004B4434" w:rsidRPr="00902A2E">
        <w:rPr>
          <w:szCs w:val="28"/>
        </w:rPr>
        <w:t>4</w:t>
      </w:r>
      <w:r w:rsidRPr="00902A2E">
        <w:rPr>
          <w:szCs w:val="28"/>
        </w:rPr>
        <w:t xml:space="preserve"> года</w:t>
      </w:r>
      <w:r w:rsidR="00902A2E" w:rsidRPr="00902A2E">
        <w:rPr>
          <w:szCs w:val="28"/>
        </w:rPr>
        <w:t xml:space="preserve">. </w:t>
      </w:r>
    </w:p>
    <w:p w:rsidR="00103930" w:rsidRPr="00902A2E" w:rsidRDefault="00AB6B9C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</w:t>
      </w:r>
      <w:r w:rsidR="00902A2E" w:rsidRPr="00902A2E">
        <w:rPr>
          <w:rFonts w:eastAsia="Calibri"/>
          <w:szCs w:val="28"/>
        </w:rPr>
        <w:t>9</w:t>
      </w:r>
      <w:r w:rsidRPr="00902A2E">
        <w:rPr>
          <w:rFonts w:eastAsia="Calibri"/>
          <w:szCs w:val="28"/>
        </w:rPr>
        <w:t>. К участию во втором туре регионального этапа олимпиад</w:t>
      </w:r>
      <w:r w:rsidR="002B0BA5" w:rsidRPr="00902A2E">
        <w:rPr>
          <w:rFonts w:eastAsia="Calibri"/>
          <w:szCs w:val="28"/>
        </w:rPr>
        <w:t xml:space="preserve">ы допускаются участники первого </w:t>
      </w:r>
      <w:r w:rsidR="00894839" w:rsidRPr="00902A2E">
        <w:rPr>
          <w:rFonts w:eastAsia="Calibri"/>
          <w:szCs w:val="28"/>
        </w:rPr>
        <w:t xml:space="preserve">(отборочного) </w:t>
      </w:r>
      <w:r w:rsidRPr="00902A2E">
        <w:rPr>
          <w:rFonts w:eastAsia="Calibri"/>
          <w:szCs w:val="28"/>
        </w:rPr>
        <w:t>тура регионального этапа</w:t>
      </w:r>
      <w:r w:rsidR="00894839" w:rsidRPr="00902A2E">
        <w:rPr>
          <w:rFonts w:eastAsia="Calibri"/>
          <w:szCs w:val="28"/>
        </w:rPr>
        <w:t xml:space="preserve"> олимпиады</w:t>
      </w:r>
      <w:r w:rsidRPr="00902A2E">
        <w:rPr>
          <w:rFonts w:eastAsia="Calibri"/>
          <w:szCs w:val="28"/>
        </w:rPr>
        <w:t xml:space="preserve">, набравшие наибольшее количество баллов, но не более </w:t>
      </w:r>
      <w:r w:rsidR="00034657" w:rsidRPr="00902A2E">
        <w:rPr>
          <w:rFonts w:eastAsia="Calibri"/>
          <w:szCs w:val="28"/>
        </w:rPr>
        <w:t>четырех</w:t>
      </w:r>
      <w:r w:rsidR="00103930" w:rsidRPr="00902A2E">
        <w:rPr>
          <w:rFonts w:eastAsia="Calibri"/>
          <w:szCs w:val="28"/>
        </w:rPr>
        <w:t xml:space="preserve"> человек.</w:t>
      </w:r>
    </w:p>
    <w:p w:rsidR="00894839" w:rsidRPr="004973B7" w:rsidRDefault="00894839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</w:rPr>
        <w:t>Дополнительно к</w:t>
      </w:r>
      <w:r w:rsidRPr="00902A2E">
        <w:t xml:space="preserve"> участию во </w:t>
      </w:r>
      <w:r w:rsidRPr="00902A2E">
        <w:rPr>
          <w:szCs w:val="28"/>
        </w:rPr>
        <w:t>втором туре регионального этапа</w:t>
      </w:r>
      <w:r w:rsidRPr="00902A2E">
        <w:t xml:space="preserve"> допускаются победители</w:t>
      </w:r>
      <w:r w:rsidRPr="00902A2E">
        <w:rPr>
          <w:rFonts w:eastAsia="Calibri"/>
        </w:rPr>
        <w:t xml:space="preserve"> предыдущего учебного года (</w:t>
      </w:r>
      <w:r w:rsidRPr="00902A2E">
        <w:t xml:space="preserve">признанные таковыми постановлением ЦИК России </w:t>
      </w:r>
      <w:r w:rsidRPr="00902A2E">
        <w:rPr>
          <w:szCs w:val="28"/>
        </w:rPr>
        <w:t>3 апреля 2024 года № 165/1297-8</w:t>
      </w:r>
      <w:r w:rsidRPr="00902A2E">
        <w:rPr>
          <w:rFonts w:eastAsia="Calibri"/>
        </w:rPr>
        <w:t>), в случае если они продолжают обучение в общеобразовательных организациях</w:t>
      </w:r>
      <w:r w:rsidRPr="00902A2E">
        <w:rPr>
          <w:szCs w:val="28"/>
        </w:rPr>
        <w:t>.</w:t>
      </w:r>
    </w:p>
    <w:p w:rsidR="00894839" w:rsidRPr="00902A2E" w:rsidRDefault="00902A2E" w:rsidP="00AB6B9C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 w:rsidRPr="00902A2E">
        <w:rPr>
          <w:szCs w:val="28"/>
        </w:rPr>
        <w:t>2.10</w:t>
      </w:r>
      <w:r w:rsidR="00894839" w:rsidRPr="00902A2E">
        <w:rPr>
          <w:szCs w:val="28"/>
        </w:rPr>
        <w:t>. Списки участников второго тура регионального этапа</w:t>
      </w:r>
      <w:r w:rsidR="00894839" w:rsidRPr="00902A2E">
        <w:t xml:space="preserve"> олимпиады</w:t>
      </w:r>
      <w:r w:rsidR="00894839" w:rsidRPr="00902A2E">
        <w:br/>
      </w:r>
      <w:r w:rsidR="00894839" w:rsidRPr="00902A2E">
        <w:rPr>
          <w:szCs w:val="28"/>
        </w:rPr>
        <w:t>(приложение № 1)</w:t>
      </w:r>
      <w:r w:rsidR="00894839" w:rsidRPr="00902A2E">
        <w:rPr>
          <w:rFonts w:eastAsia="Calibri"/>
          <w:szCs w:val="28"/>
        </w:rPr>
        <w:t xml:space="preserve"> по каждой категории </w:t>
      </w:r>
      <w:r w:rsidR="00894839" w:rsidRPr="00902A2E">
        <w:rPr>
          <w:szCs w:val="28"/>
        </w:rPr>
        <w:t>(10-е, 11-е классы)</w:t>
      </w:r>
      <w:r w:rsidR="00894839" w:rsidRPr="00902A2E">
        <w:rPr>
          <w:rFonts w:eastAsia="Calibri"/>
          <w:szCs w:val="28"/>
        </w:rPr>
        <w:t xml:space="preserve"> </w:t>
      </w:r>
      <w:r w:rsidR="00894839" w:rsidRPr="00902A2E">
        <w:rPr>
          <w:szCs w:val="28"/>
        </w:rPr>
        <w:t xml:space="preserve">составляется Избирательной комиссией Пермского края и направляется в срок до 25 ноября 2024 года в РЦОИТ при ЦИК России на электронную почту </w:t>
      </w:r>
      <w:hyperlink r:id="rId17" w:history="1">
        <w:r w:rsidR="00894839" w:rsidRPr="00902A2E">
          <w:rPr>
            <w:rStyle w:val="af9"/>
            <w:szCs w:val="28"/>
          </w:rPr>
          <w:t>olimp@rcoit.ru</w:t>
        </w:r>
      </w:hyperlink>
      <w:r w:rsidR="00894839" w:rsidRPr="00902A2E">
        <w:rPr>
          <w:szCs w:val="28"/>
        </w:rPr>
        <w:t>.</w:t>
      </w:r>
    </w:p>
    <w:p w:rsidR="00894839" w:rsidRPr="00902A2E" w:rsidRDefault="00894839" w:rsidP="00894839">
      <w:pPr>
        <w:widowControl w:val="0"/>
        <w:tabs>
          <w:tab w:val="left" w:pos="1418"/>
        </w:tabs>
        <w:spacing w:line="360" w:lineRule="auto"/>
        <w:ind w:firstLine="709"/>
        <w:jc w:val="both"/>
      </w:pPr>
      <w:r w:rsidRPr="00902A2E">
        <w:rPr>
          <w:szCs w:val="28"/>
        </w:rPr>
        <w:t>2.1</w:t>
      </w:r>
      <w:r w:rsidR="00902A2E" w:rsidRPr="00902A2E">
        <w:rPr>
          <w:szCs w:val="28"/>
        </w:rPr>
        <w:t>1</w:t>
      </w:r>
      <w:r w:rsidRPr="00902A2E">
        <w:rPr>
          <w:szCs w:val="28"/>
        </w:rPr>
        <w:t>. Списки участников второго тура регионального этапа по каждой категории (10-е, 11-е классы) публикуются на официальном сайте РЦОИТ при ЦИК России (</w:t>
      </w:r>
      <w:hyperlink r:id="rId18" w:history="1">
        <w:r w:rsidRPr="00902A2E">
          <w:t>www.rcoit.ru</w:t>
        </w:r>
      </w:hyperlink>
      <w:r w:rsidRPr="00902A2E">
        <w:t>).</w:t>
      </w:r>
    </w:p>
    <w:p w:rsidR="00AB6B9C" w:rsidRPr="00902A2E" w:rsidRDefault="00AB6B9C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2.1</w:t>
      </w:r>
      <w:r w:rsidR="00902A2E" w:rsidRPr="00902A2E">
        <w:rPr>
          <w:rFonts w:eastAsia="Calibri"/>
          <w:szCs w:val="28"/>
        </w:rPr>
        <w:t>2</w:t>
      </w:r>
      <w:r w:rsidRPr="00902A2E">
        <w:rPr>
          <w:rFonts w:eastAsia="Calibri"/>
          <w:szCs w:val="28"/>
        </w:rPr>
        <w:t>. При решении тестовых заданий участники второго тура регионального этапа олимпиады должны выбрать один или несколько ответов из предложенных вариантов.</w:t>
      </w:r>
    </w:p>
    <w:p w:rsidR="00AB6B9C" w:rsidRPr="00902A2E" w:rsidRDefault="00AB6B9C" w:rsidP="00AB6B9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t>2.1</w:t>
      </w:r>
      <w:r w:rsidR="00902A2E" w:rsidRPr="00902A2E">
        <w:rPr>
          <w:rFonts w:eastAsia="Calibri"/>
          <w:szCs w:val="28"/>
        </w:rPr>
        <w:t>3</w:t>
      </w:r>
      <w:r w:rsidRPr="00902A2E">
        <w:rPr>
          <w:rFonts w:eastAsia="Calibri"/>
          <w:szCs w:val="28"/>
        </w:rPr>
        <w:t xml:space="preserve">. По итогам второго тура регионального этапа </w:t>
      </w:r>
      <w:r w:rsidR="00894839" w:rsidRPr="00902A2E">
        <w:rPr>
          <w:rFonts w:eastAsia="Calibri"/>
          <w:szCs w:val="28"/>
        </w:rPr>
        <w:t xml:space="preserve">олимпиады </w:t>
      </w:r>
      <w:r w:rsidR="00894839" w:rsidRPr="00902A2E">
        <w:rPr>
          <w:szCs w:val="28"/>
        </w:rPr>
        <w:t xml:space="preserve">составляются единые ранжированные списки участников олимпиады </w:t>
      </w:r>
      <w:r w:rsidRPr="00902A2E">
        <w:rPr>
          <w:rFonts w:eastAsia="Calibri"/>
          <w:szCs w:val="28"/>
        </w:rPr>
        <w:t>(по мере убывания набранных баллов) по каждой категории (10-е, 11-е классы).</w:t>
      </w:r>
      <w:r w:rsidR="004B4434" w:rsidRPr="00902A2E">
        <w:rPr>
          <w:rFonts w:eastAsia="Calibri"/>
          <w:szCs w:val="28"/>
        </w:rPr>
        <w:t xml:space="preserve"> Ранжированные списки размещаются</w:t>
      </w:r>
      <w:r w:rsidR="00902A2E">
        <w:rPr>
          <w:rFonts w:eastAsia="Calibri"/>
          <w:szCs w:val="28"/>
        </w:rPr>
        <w:t xml:space="preserve"> на официальном сайте РЦОИТ при </w:t>
      </w:r>
      <w:r w:rsidR="004B4434" w:rsidRPr="00902A2E">
        <w:rPr>
          <w:rFonts w:eastAsia="Calibri"/>
          <w:szCs w:val="28"/>
        </w:rPr>
        <w:t>ЦИК России (www.rcoit.ru).</w:t>
      </w:r>
    </w:p>
    <w:p w:rsidR="00F56E8C" w:rsidRDefault="00AB6B9C" w:rsidP="00AB05D6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  <w:r w:rsidRPr="00902A2E">
        <w:rPr>
          <w:rFonts w:eastAsia="Calibri"/>
          <w:szCs w:val="28"/>
        </w:rPr>
        <w:lastRenderedPageBreak/>
        <w:t>2.1</w:t>
      </w:r>
      <w:r w:rsidR="00902A2E" w:rsidRPr="00902A2E">
        <w:rPr>
          <w:rFonts w:eastAsia="Calibri"/>
          <w:szCs w:val="28"/>
        </w:rPr>
        <w:t>4</w:t>
      </w:r>
      <w:r w:rsidRPr="00902A2E">
        <w:rPr>
          <w:rFonts w:eastAsia="Calibri"/>
          <w:szCs w:val="28"/>
        </w:rPr>
        <w:t>. Победителями регионального этапа олимпиады признаются участники в каждой категории</w:t>
      </w:r>
      <w:r w:rsidR="004B4434" w:rsidRPr="00902A2E">
        <w:rPr>
          <w:rFonts w:eastAsia="Calibri"/>
          <w:szCs w:val="28"/>
        </w:rPr>
        <w:t xml:space="preserve"> (10-е, 11-е классы)</w:t>
      </w:r>
      <w:r w:rsidR="00F56E8C">
        <w:rPr>
          <w:rFonts w:eastAsia="Calibri"/>
          <w:szCs w:val="28"/>
        </w:rPr>
        <w:t>, набравшие 28–30 баллов по </w:t>
      </w:r>
      <w:r w:rsidRPr="00902A2E">
        <w:rPr>
          <w:rFonts w:eastAsia="Calibri"/>
          <w:szCs w:val="28"/>
        </w:rPr>
        <w:t>итогам тестирования второго тура регионального этапа олимпиады.</w:t>
      </w:r>
    </w:p>
    <w:p w:rsidR="00F56E8C" w:rsidRDefault="00F56E8C" w:rsidP="00F56E8C">
      <w:pPr>
        <w:pStyle w:val="a7"/>
        <w:rPr>
          <w:rFonts w:eastAsia="Calibri"/>
        </w:rPr>
      </w:pPr>
      <w:r>
        <w:rPr>
          <w:rFonts w:eastAsia="Calibri"/>
        </w:rPr>
        <w:br w:type="page"/>
      </w:r>
    </w:p>
    <w:p w:rsidR="00F56E8C" w:rsidRPr="009057CD" w:rsidRDefault="00F56E8C" w:rsidP="00F56E8C">
      <w:pPr>
        <w:tabs>
          <w:tab w:val="left" w:pos="426"/>
        </w:tabs>
        <w:jc w:val="center"/>
        <w:rPr>
          <w:b/>
          <w:bCs/>
        </w:rPr>
      </w:pPr>
      <w:r w:rsidRPr="00550A94">
        <w:rPr>
          <w:b/>
          <w:bCs/>
        </w:rPr>
        <w:lastRenderedPageBreak/>
        <w:t>3</w:t>
      </w:r>
      <w:r>
        <w:rPr>
          <w:b/>
          <w:bCs/>
        </w:rPr>
        <w:t xml:space="preserve">. Финансовое обеспечение регионального </w:t>
      </w:r>
      <w:r w:rsidRPr="009057CD">
        <w:rPr>
          <w:rFonts w:eastAsia="Calibri"/>
          <w:b/>
          <w:szCs w:val="28"/>
        </w:rPr>
        <w:t>этапа олимпиады</w:t>
      </w:r>
    </w:p>
    <w:p w:rsidR="00F56E8C" w:rsidRPr="00F10CAD" w:rsidRDefault="00F56E8C" w:rsidP="00F56E8C">
      <w:pPr>
        <w:tabs>
          <w:tab w:val="left" w:pos="426"/>
        </w:tabs>
        <w:jc w:val="center"/>
        <w:rPr>
          <w:b/>
          <w:bCs/>
          <w:sz w:val="20"/>
        </w:rPr>
      </w:pPr>
    </w:p>
    <w:p w:rsidR="00F56E8C" w:rsidRPr="00F56E8C" w:rsidRDefault="00F56E8C" w:rsidP="00F56E8C">
      <w:pPr>
        <w:spacing w:line="360" w:lineRule="auto"/>
        <w:ind w:firstLine="709"/>
        <w:jc w:val="both"/>
        <w:rPr>
          <w:bCs/>
          <w:szCs w:val="28"/>
        </w:rPr>
      </w:pPr>
      <w:r w:rsidRPr="00F56E8C">
        <w:rPr>
          <w:bCs/>
          <w:szCs w:val="28"/>
        </w:rPr>
        <w:t xml:space="preserve">3.1. </w:t>
      </w:r>
      <w:r w:rsidRPr="00F56E8C">
        <w:t>Финансовое обеспечение проведения регионального этапа олимпиады (</w:t>
      </w:r>
      <w:r>
        <w:rPr>
          <w:spacing w:val="4"/>
          <w:kern w:val="28"/>
        </w:rPr>
        <w:t>денежные премии</w:t>
      </w:r>
      <w:r w:rsidRPr="00F56E8C">
        <w:rPr>
          <w:spacing w:val="4"/>
          <w:kern w:val="28"/>
        </w:rPr>
        <w:t>)</w:t>
      </w:r>
      <w:r w:rsidRPr="00F56E8C">
        <w:t xml:space="preserve"> осуществляется И</w:t>
      </w:r>
      <w:r w:rsidRPr="00F56E8C">
        <w:rPr>
          <w:spacing w:val="2"/>
          <w:szCs w:val="28"/>
        </w:rPr>
        <w:t xml:space="preserve">збирательной комиссией Пермского края </w:t>
      </w:r>
      <w:r>
        <w:t xml:space="preserve">за счет средств </w:t>
      </w:r>
      <w:r w:rsidRPr="00F56E8C">
        <w:t>бюджета</w:t>
      </w:r>
      <w:r>
        <w:t xml:space="preserve"> Пермского края</w:t>
      </w:r>
      <w:r w:rsidRPr="00F56E8C">
        <w:t xml:space="preserve">, выделенных </w:t>
      </w:r>
      <w:r>
        <w:t>Избирательной комиссии</w:t>
      </w:r>
      <w:r w:rsidRPr="00F56E8C">
        <w:t xml:space="preserve"> на совместные мероприятия </w:t>
      </w:r>
      <w:r w:rsidRPr="00F56E8C">
        <w:br/>
      </w:r>
      <w:r w:rsidRPr="00F56E8C">
        <w:rPr>
          <w:shd w:val="clear" w:color="auto" w:fill="FFFFFF"/>
        </w:rPr>
        <w:t xml:space="preserve">по </w:t>
      </w:r>
      <w:r w:rsidRPr="00F56E8C">
        <w:t>обучению организаторов выборов и иных участников избирательного процесса, повышени</w:t>
      </w:r>
      <w:r>
        <w:t xml:space="preserve">ю правовой культуры избирателей по целевой статье </w:t>
      </w:r>
      <w:r w:rsidRPr="00F56E8C">
        <w:t>«Содействие развитию политической и правовой культуры избирателей»</w:t>
      </w:r>
      <w:r>
        <w:t>.</w:t>
      </w:r>
    </w:p>
    <w:p w:rsidR="00F56E8C" w:rsidRPr="00F56E8C" w:rsidRDefault="00F56E8C" w:rsidP="00F56E8C">
      <w:pPr>
        <w:spacing w:line="360" w:lineRule="auto"/>
        <w:ind w:firstLine="720"/>
        <w:jc w:val="both"/>
        <w:rPr>
          <w:bCs/>
          <w:szCs w:val="28"/>
        </w:rPr>
      </w:pPr>
      <w:r w:rsidRPr="00F56E8C">
        <w:rPr>
          <w:bCs/>
          <w:szCs w:val="28"/>
        </w:rPr>
        <w:t xml:space="preserve">3.2. </w:t>
      </w:r>
      <w:r w:rsidRPr="00F56E8C">
        <w:rPr>
          <w:rFonts w:eastAsia="Calibri"/>
          <w:szCs w:val="28"/>
        </w:rPr>
        <w:t>Участники первого (отборочного) тура регионального этапа олимпиады, набравшие наибольшее количество баллов по каждой категории (10-е и 11-е классы),</w:t>
      </w:r>
      <w:r w:rsidRPr="00F56E8C">
        <w:rPr>
          <w:bCs/>
          <w:szCs w:val="28"/>
        </w:rPr>
        <w:t xml:space="preserve"> награждаются дипломами, сертификатами участников и денежными премиями в размере: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bCs/>
          <w:szCs w:val="28"/>
        </w:rPr>
      </w:pPr>
      <w:r w:rsidRPr="00F56E8C">
        <w:rPr>
          <w:bCs/>
          <w:szCs w:val="28"/>
        </w:rPr>
        <w:t>- за первое место (</w:t>
      </w:r>
      <w:r w:rsidRPr="00F56E8C">
        <w:rPr>
          <w:rFonts w:eastAsia="Calibri"/>
          <w:szCs w:val="28"/>
        </w:rPr>
        <w:t>в каждой категории</w:t>
      </w:r>
      <w:r w:rsidRPr="00F56E8C">
        <w:rPr>
          <w:bCs/>
          <w:szCs w:val="28"/>
        </w:rPr>
        <w:t xml:space="preserve">) -  20 000 рублей, 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bCs/>
          <w:szCs w:val="28"/>
        </w:rPr>
      </w:pPr>
      <w:r w:rsidRPr="00F56E8C">
        <w:rPr>
          <w:bCs/>
          <w:szCs w:val="28"/>
        </w:rPr>
        <w:t>- за второе место (</w:t>
      </w:r>
      <w:r w:rsidRPr="00F56E8C">
        <w:rPr>
          <w:rFonts w:eastAsia="Calibri"/>
          <w:szCs w:val="28"/>
        </w:rPr>
        <w:t>в каждой категории</w:t>
      </w:r>
      <w:r w:rsidRPr="00F56E8C">
        <w:rPr>
          <w:bCs/>
          <w:szCs w:val="28"/>
        </w:rPr>
        <w:t>) -  15</w:t>
      </w:r>
      <w:r w:rsidRPr="00F56E8C">
        <w:rPr>
          <w:bCs/>
          <w:szCs w:val="28"/>
          <w:lang w:val="en-US"/>
        </w:rPr>
        <w:t> </w:t>
      </w:r>
      <w:r w:rsidRPr="00F56E8C">
        <w:rPr>
          <w:bCs/>
          <w:szCs w:val="28"/>
        </w:rPr>
        <w:t>000 рублей.</w:t>
      </w:r>
    </w:p>
    <w:p w:rsidR="00F56E8C" w:rsidRPr="00F56E8C" w:rsidRDefault="00F56E8C" w:rsidP="00F56E8C">
      <w:pPr>
        <w:spacing w:line="360" w:lineRule="auto"/>
        <w:jc w:val="both"/>
        <w:rPr>
          <w:rStyle w:val="FontStyle31"/>
          <w:sz w:val="28"/>
          <w:szCs w:val="28"/>
        </w:rPr>
      </w:pPr>
      <w:r w:rsidRPr="00F56E8C">
        <w:rPr>
          <w:rStyle w:val="FontStyle31"/>
          <w:sz w:val="28"/>
          <w:szCs w:val="28"/>
        </w:rPr>
        <w:t xml:space="preserve">Общий призовой фонд составляет </w:t>
      </w:r>
      <w:r w:rsidRPr="00F56E8C">
        <w:rPr>
          <w:bCs/>
          <w:szCs w:val="28"/>
        </w:rPr>
        <w:t>70 000,00</w:t>
      </w:r>
      <w:r w:rsidRPr="00F56E8C">
        <w:rPr>
          <w:b/>
          <w:bCs/>
          <w:szCs w:val="24"/>
        </w:rPr>
        <w:t xml:space="preserve"> </w:t>
      </w:r>
      <w:r w:rsidRPr="00F56E8C">
        <w:rPr>
          <w:rStyle w:val="FontStyle31"/>
          <w:sz w:val="28"/>
          <w:szCs w:val="28"/>
        </w:rPr>
        <w:t>рублей.</w:t>
      </w:r>
    </w:p>
    <w:p w:rsidR="00F56E8C" w:rsidRPr="00F56E8C" w:rsidRDefault="00F56E8C" w:rsidP="00F56E8C">
      <w:pPr>
        <w:spacing w:line="360" w:lineRule="auto"/>
        <w:ind w:firstLine="708"/>
        <w:jc w:val="both"/>
        <w:rPr>
          <w:rStyle w:val="FontStyle31"/>
          <w:sz w:val="28"/>
          <w:szCs w:val="28"/>
        </w:rPr>
      </w:pPr>
      <w:r w:rsidRPr="00F56E8C">
        <w:rPr>
          <w:rStyle w:val="FontStyle31"/>
          <w:sz w:val="28"/>
          <w:szCs w:val="28"/>
        </w:rPr>
        <w:t>3.3. Жюри</w:t>
      </w:r>
      <w:r w:rsidRPr="00F56E8C">
        <w:t xml:space="preserve"> </w:t>
      </w:r>
      <w:r w:rsidRPr="00F56E8C">
        <w:rPr>
          <w:rStyle w:val="FontStyle31"/>
          <w:sz w:val="28"/>
          <w:szCs w:val="28"/>
        </w:rPr>
        <w:t xml:space="preserve">вправе принять решение о не присуждении призовых мест в целом, либо одного или нескольких мест, указанных в пункте 3.2 настоящего Положения, либо перераспределить денежные премии в пределах призового фонда. </w:t>
      </w:r>
    </w:p>
    <w:p w:rsidR="00F56E8C" w:rsidRPr="00F56E8C" w:rsidRDefault="00F56E8C" w:rsidP="00F56E8C">
      <w:pPr>
        <w:spacing w:line="360" w:lineRule="auto"/>
        <w:ind w:firstLine="708"/>
        <w:jc w:val="both"/>
        <w:rPr>
          <w:rStyle w:val="FontStyle31"/>
          <w:sz w:val="28"/>
          <w:szCs w:val="28"/>
        </w:rPr>
      </w:pPr>
      <w:r w:rsidRPr="00F56E8C">
        <w:rPr>
          <w:rStyle w:val="FontStyle31"/>
          <w:sz w:val="28"/>
          <w:szCs w:val="28"/>
        </w:rPr>
        <w:t>3.4. В случае перераспределения денежных премий в пределах призового фонда, п</w:t>
      </w:r>
      <w:r w:rsidRPr="00F56E8C">
        <w:rPr>
          <w:szCs w:val="28"/>
        </w:rPr>
        <w:t xml:space="preserve">о </w:t>
      </w:r>
      <w:r w:rsidRPr="00F56E8C">
        <w:rPr>
          <w:rStyle w:val="FontStyle31"/>
          <w:sz w:val="28"/>
          <w:szCs w:val="28"/>
        </w:rPr>
        <w:t xml:space="preserve">решению жюри участники олимпиады, набравшие высокий балл и соответствующее место в ранжированном списке участников олимпиады, но не признанные победителями, могут быть отмечены поощрительными денежными премиями в размере определяемом жюри, но каждая из которых не должна превышать 5000,00 рублей.  </w:t>
      </w:r>
    </w:p>
    <w:p w:rsidR="00F56E8C" w:rsidRPr="00F56E8C" w:rsidRDefault="00F56E8C" w:rsidP="00F56E8C">
      <w:pPr>
        <w:spacing w:line="360" w:lineRule="auto"/>
        <w:ind w:firstLine="708"/>
        <w:jc w:val="both"/>
        <w:rPr>
          <w:rStyle w:val="FontStyle31"/>
          <w:sz w:val="28"/>
          <w:szCs w:val="28"/>
        </w:rPr>
      </w:pPr>
      <w:r w:rsidRPr="00F56E8C">
        <w:rPr>
          <w:rStyle w:val="FontStyle31"/>
          <w:sz w:val="28"/>
          <w:szCs w:val="28"/>
        </w:rPr>
        <w:t>3.5. В соответствии с пунктом 28</w:t>
      </w:r>
      <w:r w:rsidRPr="00F56E8C">
        <w:rPr>
          <w:szCs w:val="28"/>
        </w:rPr>
        <w:t xml:space="preserve"> </w:t>
      </w:r>
      <w:r w:rsidRPr="00F56E8C">
        <w:rPr>
          <w:rStyle w:val="FontStyle31"/>
          <w:sz w:val="28"/>
          <w:szCs w:val="28"/>
        </w:rPr>
        <w:t xml:space="preserve">статьи 217 Налогового кодекса Российской Федерации </w:t>
      </w:r>
      <w:r w:rsidRPr="00F56E8C">
        <w:rPr>
          <w:color w:val="000000"/>
          <w:szCs w:val="28"/>
          <w:shd w:val="clear" w:color="auto" w:fill="FFFFFF"/>
        </w:rPr>
        <w:t xml:space="preserve">стоимость призов в денежной и натуральной формах, полученных налогоплательщиками </w:t>
      </w:r>
      <w:r>
        <w:rPr>
          <w:color w:val="000000"/>
          <w:szCs w:val="28"/>
          <w:shd w:val="clear" w:color="auto" w:fill="FFFFFF"/>
        </w:rPr>
        <w:t>и</w:t>
      </w:r>
      <w:r w:rsidRPr="00F56E8C">
        <w:rPr>
          <w:szCs w:val="28"/>
        </w:rPr>
        <w:t xml:space="preserve"> превышающая 4000,00 рублей подлежит обложению налогом на доходы физических лиц с суммы превышения. </w:t>
      </w:r>
    </w:p>
    <w:p w:rsidR="00F56E8C" w:rsidRPr="00F56E8C" w:rsidRDefault="00F56E8C" w:rsidP="00F56E8C">
      <w:pPr>
        <w:spacing w:line="360" w:lineRule="auto"/>
        <w:ind w:firstLine="708"/>
        <w:jc w:val="both"/>
        <w:rPr>
          <w:color w:val="000000"/>
          <w:szCs w:val="28"/>
        </w:rPr>
      </w:pPr>
      <w:r w:rsidRPr="00F56E8C">
        <w:rPr>
          <w:rStyle w:val="FontStyle31"/>
          <w:sz w:val="28"/>
          <w:szCs w:val="28"/>
        </w:rPr>
        <w:lastRenderedPageBreak/>
        <w:t xml:space="preserve">3.6. </w:t>
      </w:r>
      <w:r w:rsidRPr="00F56E8C">
        <w:rPr>
          <w:color w:val="000000"/>
          <w:szCs w:val="28"/>
        </w:rPr>
        <w:t xml:space="preserve">Для получения денежных премий победителям </w:t>
      </w:r>
      <w:r w:rsidRPr="00F56E8C">
        <w:rPr>
          <w:rFonts w:eastAsia="Calibri"/>
          <w:szCs w:val="28"/>
        </w:rPr>
        <w:t>первого (отборочного) тура регионального этапа олимпиады</w:t>
      </w:r>
      <w:r w:rsidRPr="00F56E8C">
        <w:rPr>
          <w:color w:val="000000"/>
          <w:szCs w:val="28"/>
        </w:rPr>
        <w:t xml:space="preserve"> необходимо представить в Избирательную комиссию Пермского края следующие документы и их копии: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color w:val="000000"/>
          <w:szCs w:val="28"/>
        </w:rPr>
      </w:pPr>
      <w:r w:rsidRPr="00F56E8C">
        <w:rPr>
          <w:color w:val="000000"/>
          <w:szCs w:val="28"/>
        </w:rPr>
        <w:t>- паспорт;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szCs w:val="28"/>
        </w:rPr>
      </w:pPr>
      <w:r w:rsidRPr="00F56E8C">
        <w:rPr>
          <w:color w:val="000000"/>
          <w:szCs w:val="28"/>
        </w:rPr>
        <w:t xml:space="preserve">- </w:t>
      </w:r>
      <w:r w:rsidRPr="00F56E8C">
        <w:rPr>
          <w:szCs w:val="28"/>
        </w:rPr>
        <w:t>свидетельство ИНН;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szCs w:val="28"/>
        </w:rPr>
      </w:pPr>
      <w:r w:rsidRPr="00F56E8C">
        <w:rPr>
          <w:szCs w:val="28"/>
        </w:rPr>
        <w:t>- СНИЛС (страховое свидетельство);</w:t>
      </w:r>
    </w:p>
    <w:p w:rsidR="00F56E8C" w:rsidRPr="00F56E8C" w:rsidRDefault="00F56E8C" w:rsidP="00F56E8C">
      <w:pPr>
        <w:spacing w:line="360" w:lineRule="auto"/>
        <w:ind w:firstLine="567"/>
        <w:jc w:val="both"/>
        <w:rPr>
          <w:szCs w:val="28"/>
        </w:rPr>
      </w:pPr>
      <w:r w:rsidRPr="00F56E8C">
        <w:rPr>
          <w:szCs w:val="28"/>
        </w:rPr>
        <w:t>- согласие на обработку персональных данных;</w:t>
      </w:r>
    </w:p>
    <w:p w:rsidR="00F56E8C" w:rsidRPr="00AB05D6" w:rsidRDefault="00F56E8C" w:rsidP="00F56E8C">
      <w:pPr>
        <w:spacing w:line="360" w:lineRule="auto"/>
        <w:ind w:firstLine="567"/>
        <w:jc w:val="both"/>
        <w:rPr>
          <w:b/>
          <w:szCs w:val="28"/>
        </w:rPr>
      </w:pPr>
      <w:r w:rsidRPr="00F56E8C">
        <w:rPr>
          <w:szCs w:val="28"/>
        </w:rPr>
        <w:t xml:space="preserve">- заявление на перечисление денежных средств и банковские реквизиты родителя (официального опекуна) или победителя (призера) </w:t>
      </w:r>
      <w:r w:rsidRPr="00F56E8C">
        <w:rPr>
          <w:rFonts w:eastAsia="Calibri"/>
          <w:szCs w:val="28"/>
        </w:rPr>
        <w:t>первого тура регионального этапа олимпиады</w:t>
      </w:r>
      <w:r w:rsidRPr="00F56E8C">
        <w:rPr>
          <w:szCs w:val="28"/>
        </w:rPr>
        <w:t xml:space="preserve"> при соблюдении обязательного условия – наличия карты вида «МИР» или сберегательной книжки.</w:t>
      </w:r>
    </w:p>
    <w:p w:rsidR="00103930" w:rsidRPr="00902A2E" w:rsidRDefault="00103930" w:rsidP="00AB05D6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Cs w:val="28"/>
        </w:rPr>
      </w:pPr>
    </w:p>
    <w:p w:rsidR="00902A2E" w:rsidRPr="00902A2E" w:rsidRDefault="00902A2E" w:rsidP="0068471C">
      <w:pPr>
        <w:tabs>
          <w:tab w:val="left" w:pos="1134"/>
        </w:tabs>
        <w:spacing w:line="360" w:lineRule="auto"/>
        <w:jc w:val="both"/>
        <w:rPr>
          <w:rFonts w:eastAsia="Calibri"/>
          <w:szCs w:val="28"/>
        </w:rPr>
      </w:pPr>
    </w:p>
    <w:p w:rsidR="00CB2AA8" w:rsidRPr="00902A2E" w:rsidRDefault="00CB2AA8" w:rsidP="00CB2AA8">
      <w:pPr>
        <w:widowControl w:val="0"/>
        <w:autoSpaceDE w:val="0"/>
        <w:autoSpaceDN w:val="0"/>
        <w:spacing w:line="360" w:lineRule="auto"/>
        <w:ind w:left="709"/>
        <w:outlineLvl w:val="1"/>
        <w:rPr>
          <w:sz w:val="12"/>
          <w:szCs w:val="10"/>
        </w:rPr>
        <w:sectPr w:rsidR="00CB2AA8" w:rsidRPr="00902A2E" w:rsidSect="00CB2AA8">
          <w:headerReference w:type="default" r:id="rId19"/>
          <w:footerReference w:type="even" r:id="rId20"/>
          <w:footerReference w:type="default" r:id="rId21"/>
          <w:footerReference w:type="first" r:id="rId22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381"/>
        </w:sectPr>
      </w:pPr>
    </w:p>
    <w:p w:rsidR="00A97130" w:rsidRPr="00902A2E" w:rsidRDefault="00A97130" w:rsidP="00034657">
      <w:pPr>
        <w:ind w:left="8364" w:right="680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1</w:t>
      </w:r>
      <w:r w:rsidRPr="00902A2E">
        <w:rPr>
          <w:sz w:val="24"/>
          <w:szCs w:val="24"/>
        </w:rPr>
        <w:br/>
        <w:t>к Порядку проведения</w:t>
      </w:r>
    </w:p>
    <w:p w:rsidR="00A97130" w:rsidRPr="00902A2E" w:rsidRDefault="002B0BA5" w:rsidP="00034657">
      <w:pPr>
        <w:ind w:left="8364" w:right="680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>этапа 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 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657" w:rsidRPr="00902A2E" w:rsidRDefault="00034657" w:rsidP="00A97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34657" w:rsidRPr="00902A2E" w:rsidRDefault="00A97130" w:rsidP="0003465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bookmarkStart w:id="0" w:name="P180"/>
      <w:bookmarkEnd w:id="0"/>
      <w:r w:rsidRPr="00902A2E">
        <w:rPr>
          <w:rFonts w:ascii="Times New Roman" w:hAnsi="Times New Roman" w:cs="Times New Roman"/>
          <w:b/>
          <w:sz w:val="24"/>
          <w:szCs w:val="24"/>
        </w:rPr>
        <w:t>Список</w:t>
      </w:r>
      <w:r w:rsidR="00034657" w:rsidRPr="00902A2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02A2E">
        <w:rPr>
          <w:rFonts w:ascii="Times New Roman" w:hAnsi="Times New Roman" w:cs="Times New Roman"/>
          <w:b/>
          <w:sz w:val="24"/>
          <w:szCs w:val="24"/>
        </w:rPr>
        <w:t>участников второго тура регионального этапа</w:t>
      </w:r>
      <w:r w:rsidR="00034657" w:rsidRPr="00902A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7130" w:rsidRPr="00902A2E" w:rsidRDefault="00A97130" w:rsidP="00034657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02A2E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 по вопросам</w:t>
      </w:r>
      <w:r w:rsidR="00034657" w:rsidRPr="00902A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2A2E">
        <w:rPr>
          <w:rFonts w:ascii="Times New Roman" w:hAnsi="Times New Roman" w:cs="Times New Roman"/>
          <w:b/>
          <w:sz w:val="24"/>
          <w:szCs w:val="24"/>
        </w:rPr>
        <w:t>избирательного права и избирательного процесса &lt;1&gt;</w:t>
      </w:r>
    </w:p>
    <w:p w:rsidR="00A97130" w:rsidRPr="00902A2E" w:rsidRDefault="00A97130" w:rsidP="00A9713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2E">
        <w:rPr>
          <w:rFonts w:ascii="Times New Roman" w:hAnsi="Times New Roman" w:cs="Times New Roman"/>
          <w:b/>
          <w:sz w:val="24"/>
          <w:szCs w:val="24"/>
        </w:rPr>
        <w:t>в Пермском крае</w:t>
      </w: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9"/>
        <w:gridCol w:w="2499"/>
        <w:gridCol w:w="1455"/>
        <w:gridCol w:w="3646"/>
        <w:gridCol w:w="1812"/>
        <w:gridCol w:w="1597"/>
        <w:gridCol w:w="1597"/>
        <w:gridCol w:w="1473"/>
      </w:tblGrid>
      <w:tr w:rsidR="00034657" w:rsidRPr="00902A2E" w:rsidTr="00AA73EA">
        <w:trPr>
          <w:jc w:val="center"/>
        </w:trPr>
        <w:tc>
          <w:tcPr>
            <w:tcW w:w="639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4"/>
                <w:szCs w:val="24"/>
              </w:rPr>
            </w:pPr>
            <w:r w:rsidRPr="00902A2E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499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4"/>
                <w:szCs w:val="24"/>
              </w:rPr>
            </w:pPr>
            <w:r w:rsidRPr="00902A2E">
              <w:rPr>
                <w:b/>
                <w:bCs/>
                <w:sz w:val="22"/>
                <w:szCs w:val="22"/>
              </w:rPr>
              <w:t>ФИО участника</w:t>
            </w:r>
          </w:p>
        </w:tc>
        <w:tc>
          <w:tcPr>
            <w:tcW w:w="1455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2"/>
                <w:szCs w:val="22"/>
              </w:rPr>
            </w:pPr>
            <w:r w:rsidRPr="00902A2E">
              <w:rPr>
                <w:b/>
                <w:bCs/>
                <w:sz w:val="22"/>
                <w:szCs w:val="22"/>
              </w:rPr>
              <w:t>Класс</w:t>
            </w:r>
          </w:p>
        </w:tc>
        <w:tc>
          <w:tcPr>
            <w:tcW w:w="3646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4"/>
                <w:szCs w:val="24"/>
              </w:rPr>
            </w:pPr>
            <w:r w:rsidRPr="00902A2E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902A2E">
              <w:rPr>
                <w:b/>
                <w:bCs/>
                <w:sz w:val="22"/>
                <w:szCs w:val="22"/>
              </w:rPr>
              <w:br/>
              <w:t xml:space="preserve">образовательной организации </w:t>
            </w:r>
            <w:r w:rsidRPr="00902A2E">
              <w:rPr>
                <w:b/>
                <w:bCs/>
                <w:sz w:val="22"/>
                <w:szCs w:val="22"/>
              </w:rPr>
              <w:br/>
              <w:t>в соответствии с ее уставом</w:t>
            </w:r>
          </w:p>
        </w:tc>
        <w:tc>
          <w:tcPr>
            <w:tcW w:w="1812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4"/>
                <w:szCs w:val="24"/>
              </w:rPr>
            </w:pPr>
            <w:r w:rsidRPr="00902A2E">
              <w:rPr>
                <w:b/>
                <w:bCs/>
                <w:sz w:val="22"/>
                <w:szCs w:val="22"/>
              </w:rPr>
              <w:t xml:space="preserve">Возраст, </w:t>
            </w:r>
            <w:r w:rsidRPr="00902A2E">
              <w:rPr>
                <w:b/>
                <w:bCs/>
                <w:sz w:val="22"/>
                <w:szCs w:val="22"/>
              </w:rPr>
              <w:br/>
              <w:t>дата рождения участника</w:t>
            </w:r>
          </w:p>
        </w:tc>
        <w:tc>
          <w:tcPr>
            <w:tcW w:w="1597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2"/>
                <w:szCs w:val="22"/>
              </w:rPr>
            </w:pPr>
            <w:r w:rsidRPr="00902A2E">
              <w:rPr>
                <w:b/>
                <w:bCs/>
                <w:sz w:val="22"/>
                <w:szCs w:val="22"/>
              </w:rPr>
              <w:t>Номер телефона участника</w:t>
            </w:r>
          </w:p>
        </w:tc>
        <w:tc>
          <w:tcPr>
            <w:tcW w:w="1597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2"/>
                <w:szCs w:val="22"/>
              </w:rPr>
            </w:pPr>
            <w:r w:rsidRPr="00902A2E">
              <w:rPr>
                <w:b/>
                <w:bCs/>
                <w:sz w:val="22"/>
                <w:szCs w:val="22"/>
              </w:rPr>
              <w:t>Электронная почта участника</w:t>
            </w:r>
          </w:p>
        </w:tc>
        <w:tc>
          <w:tcPr>
            <w:tcW w:w="1197" w:type="dxa"/>
            <w:vAlign w:val="center"/>
          </w:tcPr>
          <w:p w:rsidR="00034657" w:rsidRPr="00902A2E" w:rsidRDefault="00034657" w:rsidP="00034657">
            <w:pPr>
              <w:jc w:val="center"/>
              <w:rPr>
                <w:b/>
                <w:bCs/>
                <w:sz w:val="22"/>
                <w:szCs w:val="22"/>
              </w:rPr>
            </w:pPr>
            <w:r w:rsidRPr="00902A2E">
              <w:rPr>
                <w:b/>
                <w:bCs/>
                <w:sz w:val="22"/>
                <w:szCs w:val="22"/>
              </w:rPr>
              <w:t>Балл/</w:t>
            </w:r>
            <w:r w:rsidRPr="00902A2E">
              <w:rPr>
                <w:b/>
                <w:bCs/>
                <w:sz w:val="22"/>
                <w:szCs w:val="22"/>
              </w:rPr>
              <w:br/>
              <w:t>категория</w:t>
            </w:r>
          </w:p>
          <w:p w:rsidR="00034657" w:rsidRPr="00902A2E" w:rsidRDefault="00034657" w:rsidP="00034657">
            <w:pPr>
              <w:jc w:val="center"/>
              <w:rPr>
                <w:b/>
                <w:bCs/>
                <w:sz w:val="22"/>
                <w:szCs w:val="22"/>
              </w:rPr>
            </w:pPr>
            <w:r w:rsidRPr="00902A2E">
              <w:rPr>
                <w:b/>
                <w:bCs/>
                <w:sz w:val="22"/>
                <w:szCs w:val="22"/>
              </w:rPr>
              <w:t>(победитель, призер)</w:t>
            </w:r>
          </w:p>
        </w:tc>
      </w:tr>
      <w:tr w:rsidR="00034657" w:rsidRPr="00902A2E" w:rsidTr="00AA73EA">
        <w:trPr>
          <w:jc w:val="center"/>
        </w:trPr>
        <w:tc>
          <w:tcPr>
            <w:tcW w:w="639" w:type="dxa"/>
            <w:vAlign w:val="center"/>
          </w:tcPr>
          <w:p w:rsidR="00034657" w:rsidRPr="00902A2E" w:rsidRDefault="00034657" w:rsidP="00034657">
            <w:pPr>
              <w:rPr>
                <w:sz w:val="24"/>
                <w:szCs w:val="24"/>
              </w:rPr>
            </w:pPr>
            <w:r w:rsidRPr="00902A2E">
              <w:rPr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</w:tr>
      <w:tr w:rsidR="00034657" w:rsidRPr="00902A2E" w:rsidTr="00AA73EA">
        <w:trPr>
          <w:jc w:val="center"/>
        </w:trPr>
        <w:tc>
          <w:tcPr>
            <w:tcW w:w="639" w:type="dxa"/>
            <w:vAlign w:val="center"/>
          </w:tcPr>
          <w:p w:rsidR="00034657" w:rsidRPr="00902A2E" w:rsidRDefault="00034657" w:rsidP="00034657">
            <w:pPr>
              <w:rPr>
                <w:sz w:val="24"/>
                <w:szCs w:val="24"/>
              </w:rPr>
            </w:pPr>
            <w:r w:rsidRPr="00902A2E">
              <w:rPr>
                <w:sz w:val="24"/>
                <w:szCs w:val="24"/>
              </w:rPr>
              <w:t>2</w:t>
            </w:r>
          </w:p>
        </w:tc>
        <w:tc>
          <w:tcPr>
            <w:tcW w:w="2499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34657" w:rsidRPr="00902A2E" w:rsidRDefault="00034657" w:rsidP="00034657">
            <w:pPr>
              <w:jc w:val="center"/>
              <w:rPr>
                <w:sz w:val="24"/>
                <w:szCs w:val="24"/>
              </w:rPr>
            </w:pPr>
          </w:p>
        </w:tc>
      </w:tr>
      <w:tr w:rsidR="00EE2400" w:rsidRPr="00902A2E" w:rsidTr="00AA73EA">
        <w:trPr>
          <w:jc w:val="center"/>
        </w:trPr>
        <w:tc>
          <w:tcPr>
            <w:tcW w:w="639" w:type="dxa"/>
            <w:vAlign w:val="center"/>
          </w:tcPr>
          <w:p w:rsidR="00EE2400" w:rsidRPr="00902A2E" w:rsidRDefault="00EE2400" w:rsidP="00034657">
            <w:pPr>
              <w:rPr>
                <w:sz w:val="24"/>
                <w:szCs w:val="24"/>
                <w:lang w:val="en-US"/>
              </w:rPr>
            </w:pPr>
            <w:r w:rsidRPr="00902A2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499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</w:tr>
      <w:tr w:rsidR="00EE2400" w:rsidRPr="00902A2E" w:rsidTr="00AA73EA">
        <w:trPr>
          <w:jc w:val="center"/>
        </w:trPr>
        <w:tc>
          <w:tcPr>
            <w:tcW w:w="639" w:type="dxa"/>
            <w:vAlign w:val="center"/>
          </w:tcPr>
          <w:p w:rsidR="00EE2400" w:rsidRPr="00902A2E" w:rsidRDefault="00EE2400" w:rsidP="00034657">
            <w:pPr>
              <w:rPr>
                <w:sz w:val="24"/>
                <w:szCs w:val="24"/>
                <w:lang w:val="en-US"/>
              </w:rPr>
            </w:pPr>
            <w:r w:rsidRPr="00902A2E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499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6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EE2400" w:rsidRPr="00902A2E" w:rsidRDefault="00EE2400" w:rsidP="00034657">
            <w:pPr>
              <w:jc w:val="center"/>
              <w:rPr>
                <w:sz w:val="24"/>
                <w:szCs w:val="24"/>
              </w:rPr>
            </w:pPr>
          </w:p>
        </w:tc>
      </w:tr>
    </w:tbl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Обще</w:t>
      </w:r>
      <w:r w:rsidR="002B0BA5" w:rsidRPr="00902A2E">
        <w:rPr>
          <w:rFonts w:ascii="Times New Roman" w:hAnsi="Times New Roman" w:cs="Times New Roman"/>
          <w:sz w:val="24"/>
          <w:szCs w:val="24"/>
        </w:rPr>
        <w:t>е количество участников первого</w:t>
      </w:r>
      <w:r w:rsidR="00611D9D" w:rsidRPr="00902A2E">
        <w:rPr>
          <w:rFonts w:ascii="Times New Roman" w:hAnsi="Times New Roman" w:cs="Times New Roman"/>
          <w:sz w:val="24"/>
          <w:szCs w:val="24"/>
        </w:rPr>
        <w:t xml:space="preserve"> (отборочного)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Times New Roman" w:hAnsi="Times New Roman" w:cs="Times New Roman"/>
          <w:sz w:val="24"/>
          <w:szCs w:val="24"/>
        </w:rPr>
        <w:t xml:space="preserve">тура </w:t>
      </w:r>
      <w:r w:rsidR="00293EC9" w:rsidRPr="00902A2E">
        <w:rPr>
          <w:rFonts w:ascii="Times New Roman" w:hAnsi="Times New Roman" w:cs="Times New Roman"/>
          <w:sz w:val="24"/>
          <w:szCs w:val="24"/>
        </w:rPr>
        <w:t>регионального этапа олимпиады в </w:t>
      </w:r>
      <w:r w:rsidRPr="00902A2E">
        <w:rPr>
          <w:rFonts w:ascii="Times New Roman" w:hAnsi="Times New Roman" w:cs="Times New Roman"/>
          <w:sz w:val="24"/>
          <w:szCs w:val="24"/>
        </w:rPr>
        <w:t>Пермском крае: ____</w:t>
      </w:r>
      <w:r w:rsidR="00611D9D" w:rsidRPr="00902A2E">
        <w:rPr>
          <w:rFonts w:ascii="Times New Roman" w:hAnsi="Times New Roman" w:cs="Times New Roman"/>
          <w:sz w:val="24"/>
          <w:szCs w:val="24"/>
        </w:rPr>
        <w:t>___________</w:t>
      </w:r>
      <w:r w:rsidRPr="00902A2E">
        <w:rPr>
          <w:rFonts w:ascii="Times New Roman" w:hAnsi="Times New Roman" w:cs="Times New Roman"/>
          <w:sz w:val="24"/>
          <w:szCs w:val="24"/>
        </w:rPr>
        <w:t>__.</w:t>
      </w:r>
    </w:p>
    <w:p w:rsidR="00A97130" w:rsidRPr="00902A2E" w:rsidRDefault="00A97130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D3FDD" w:rsidRPr="00902A2E" w:rsidRDefault="005D3FDD" w:rsidP="00A97130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4657" w:rsidRPr="00902A2E" w:rsidRDefault="00DB122B" w:rsidP="00902A2E">
      <w:pPr>
        <w:pStyle w:val="aff0"/>
        <w:jc w:val="both"/>
        <w:rPr>
          <w:rFonts w:ascii="Times New Roman" w:hAnsi="Times New Roman"/>
        </w:rPr>
        <w:sectPr w:rsidR="00034657" w:rsidRPr="00902A2E" w:rsidSect="00034657">
          <w:headerReference w:type="even" r:id="rId23"/>
          <w:headerReference w:type="default" r:id="rId24"/>
          <w:footerReference w:type="even" r:id="rId25"/>
          <w:footerReference w:type="default" r:id="rId26"/>
          <w:pgSz w:w="16840" w:h="11907" w:orient="landscape" w:code="9"/>
          <w:pgMar w:top="1701" w:right="1134" w:bottom="851" w:left="1134" w:header="567" w:footer="567" w:gutter="0"/>
          <w:pgNumType w:start="1"/>
          <w:cols w:space="720"/>
          <w:titlePg/>
        </w:sectPr>
      </w:pPr>
      <w:r w:rsidRPr="00902A2E">
        <w:rPr>
          <w:rFonts w:ascii="Times New Roman" w:hAnsi="Times New Roman"/>
          <w:sz w:val="24"/>
          <w:szCs w:val="24"/>
          <w:vertAlign w:val="superscript"/>
        </w:rPr>
        <w:t>&lt;1&gt;</w:t>
      </w:r>
      <w:r w:rsidRPr="00902A2E">
        <w:rPr>
          <w:rFonts w:ascii="Times New Roman" w:hAnsi="Times New Roman"/>
          <w:vertAlign w:val="superscript"/>
        </w:rPr>
        <w:t xml:space="preserve"> </w:t>
      </w:r>
      <w:r w:rsidR="00932976" w:rsidRPr="00902A2E">
        <w:rPr>
          <w:rFonts w:ascii="Times New Roman" w:hAnsi="Times New Roman"/>
        </w:rPr>
        <w:t>По общему правилу количество участников в списке не может составлять более четырех человек.</w:t>
      </w:r>
      <w:r w:rsidR="00932976" w:rsidRPr="00902A2E">
        <w:rPr>
          <w:rFonts w:ascii="Times New Roman" w:hAnsi="Times New Roman"/>
          <w:color w:val="000000"/>
        </w:rPr>
        <w:t xml:space="preserve"> Дополнительно в список могут быть включены победители Всероссийской олимпиады школьников по вопросам избирательного права и избирательного процесса предыдущего учебного года, признанные таковыми постановлением ЦИК России от </w:t>
      </w:r>
      <w:r w:rsidR="00932976" w:rsidRPr="00902A2E">
        <w:rPr>
          <w:rFonts w:ascii="Times New Roman" w:hAnsi="Times New Roman"/>
        </w:rPr>
        <w:t>3 апреля 2024 года № 165/1297-8</w:t>
      </w:r>
      <w:r w:rsidR="00932976" w:rsidRPr="00902A2E">
        <w:rPr>
          <w:rFonts w:ascii="Times New Roman" w:hAnsi="Times New Roman"/>
          <w:color w:val="000000"/>
        </w:rPr>
        <w:t>.</w:t>
      </w:r>
      <w:bookmarkStart w:id="1" w:name="P216"/>
      <w:bookmarkEnd w:id="1"/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2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2B0BA5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>этапа 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</w:p>
    <w:p w:rsidR="00A97130" w:rsidRPr="00902A2E" w:rsidRDefault="00A97130" w:rsidP="00A97130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Образец заявления </w:t>
      </w:r>
    </w:p>
    <w:p w:rsidR="00A97130" w:rsidRPr="00902A2E" w:rsidRDefault="00A97130" w:rsidP="00A97130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>на уч</w:t>
      </w:r>
      <w:r w:rsidR="002B0BA5" w:rsidRPr="00902A2E">
        <w:rPr>
          <w:b/>
          <w:sz w:val="24"/>
          <w:szCs w:val="24"/>
        </w:rPr>
        <w:t xml:space="preserve">астие учащегося в региональном </w:t>
      </w:r>
      <w:r w:rsidRPr="00902A2E">
        <w:rPr>
          <w:b/>
          <w:sz w:val="24"/>
          <w:szCs w:val="24"/>
        </w:rPr>
        <w:t xml:space="preserve">этапе </w:t>
      </w:r>
      <w:r w:rsidRPr="00902A2E">
        <w:rPr>
          <w:b/>
          <w:sz w:val="24"/>
          <w:szCs w:val="24"/>
        </w:rPr>
        <w:br/>
        <w:t xml:space="preserve">Всероссийской олимпиады школьников по </w:t>
      </w:r>
      <w:r w:rsidR="00293EC9" w:rsidRPr="00902A2E">
        <w:rPr>
          <w:b/>
          <w:sz w:val="24"/>
          <w:szCs w:val="24"/>
        </w:rPr>
        <w:t>вопросам избирательного права и </w:t>
      </w:r>
      <w:r w:rsidRPr="00902A2E">
        <w:rPr>
          <w:b/>
          <w:sz w:val="24"/>
          <w:szCs w:val="24"/>
        </w:rPr>
        <w:t>избирательного процесса</w:t>
      </w:r>
    </w:p>
    <w:p w:rsidR="00A97130" w:rsidRPr="00902A2E" w:rsidRDefault="00A97130" w:rsidP="00A97130">
      <w:pPr>
        <w:ind w:left="708" w:hanging="708"/>
        <w:rPr>
          <w:b/>
          <w:sz w:val="24"/>
          <w:szCs w:val="24"/>
        </w:rPr>
      </w:pPr>
    </w:p>
    <w:p w:rsidR="00A97130" w:rsidRPr="00902A2E" w:rsidRDefault="00A97130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Организатору</w:t>
      </w:r>
      <w:r w:rsidRPr="00902A2E">
        <w:rPr>
          <w:rFonts w:eastAsia="Calibri"/>
          <w:szCs w:val="28"/>
        </w:rPr>
        <w:br/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регионального </w:t>
      </w:r>
      <w:r w:rsidRPr="00902A2E">
        <w:rPr>
          <w:rFonts w:ascii="Times New Roman" w:hAnsi="Times New Roman" w:cs="Times New Roman"/>
          <w:sz w:val="24"/>
          <w:szCs w:val="24"/>
        </w:rPr>
        <w:t>этапа</w:t>
      </w:r>
    </w:p>
    <w:p w:rsidR="00A97130" w:rsidRPr="00902A2E" w:rsidRDefault="00A97130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Всероссийской олимпиады</w:t>
      </w:r>
    </w:p>
    <w:p w:rsidR="00A97130" w:rsidRPr="00902A2E" w:rsidRDefault="00A97130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школьников по вопросам</w:t>
      </w:r>
    </w:p>
    <w:p w:rsidR="00A97130" w:rsidRPr="00902A2E" w:rsidRDefault="00A97130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избирательного права</w:t>
      </w:r>
    </w:p>
    <w:p w:rsidR="00AA73EA" w:rsidRPr="00902A2E" w:rsidRDefault="00A97130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и избирательного процесса</w:t>
      </w:r>
      <w:r w:rsidR="00AA73EA" w:rsidRPr="00902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130" w:rsidRPr="00902A2E" w:rsidRDefault="00AA73EA" w:rsidP="00A97130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от</w:t>
      </w:r>
    </w:p>
    <w:p w:rsidR="00AA73EA" w:rsidRPr="00902A2E" w:rsidRDefault="00AA73EA" w:rsidP="00AA73EA">
      <w:pPr>
        <w:ind w:hanging="251"/>
        <w:jc w:val="center"/>
        <w:rPr>
          <w:rFonts w:eastAsia="Calibri"/>
          <w:sz w:val="24"/>
          <w:szCs w:val="24"/>
          <w:lang w:eastAsia="en-US"/>
        </w:rPr>
      </w:pPr>
      <w:r w:rsidRPr="00902A2E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_____________________________________</w:t>
      </w:r>
    </w:p>
    <w:p w:rsidR="00AA73EA" w:rsidRPr="00902A2E" w:rsidRDefault="00AA73EA" w:rsidP="00AA73EA">
      <w:pPr>
        <w:pStyle w:val="ConsPlusNonformat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i/>
        </w:rPr>
        <w:t>ФИО родителя (законного представителя)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57"/>
      <w:bookmarkEnd w:id="2"/>
      <w:r w:rsidRPr="00902A2E">
        <w:rPr>
          <w:rFonts w:ascii="Times New Roman" w:hAnsi="Times New Roman" w:cs="Times New Roman"/>
          <w:sz w:val="24"/>
          <w:szCs w:val="24"/>
        </w:rPr>
        <w:t>Заявление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Прошу допустить моего сына (подопечного)/мою дочь (подопечную)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учащегося (учащуюся) ___________ класса 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(наименование образовательной организации)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региональном </w:t>
      </w:r>
      <w:r w:rsidRPr="00902A2E">
        <w:rPr>
          <w:rFonts w:ascii="Times New Roman" w:hAnsi="Times New Roman" w:cs="Times New Roman"/>
          <w:sz w:val="24"/>
          <w:szCs w:val="24"/>
        </w:rPr>
        <w:t xml:space="preserve">этапе Всероссийской олимпиады школьников по вопросам избирательного права и избирательного процесса в </w:t>
      </w:r>
      <w:r w:rsidR="00B25E6A" w:rsidRPr="00902A2E">
        <w:rPr>
          <w:rFonts w:ascii="Times New Roman" w:hAnsi="Times New Roman" w:cs="Times New Roman"/>
          <w:sz w:val="24"/>
          <w:szCs w:val="24"/>
        </w:rPr>
        <w:t>202</w:t>
      </w:r>
      <w:r w:rsidR="00405A41" w:rsidRPr="00902A2E">
        <w:rPr>
          <w:rFonts w:ascii="Times New Roman" w:hAnsi="Times New Roman" w:cs="Times New Roman"/>
          <w:sz w:val="24"/>
          <w:szCs w:val="24"/>
        </w:rPr>
        <w:t>4</w:t>
      </w:r>
      <w:r w:rsidR="00B25E6A" w:rsidRPr="00902A2E">
        <w:rPr>
          <w:rFonts w:ascii="Times New Roman" w:hAnsi="Times New Roman" w:cs="Times New Roman"/>
          <w:sz w:val="24"/>
          <w:szCs w:val="24"/>
        </w:rPr>
        <w:t>/202</w:t>
      </w:r>
      <w:r w:rsidR="00405A41" w:rsidRPr="00902A2E">
        <w:rPr>
          <w:rFonts w:ascii="Times New Roman" w:hAnsi="Times New Roman" w:cs="Times New Roman"/>
          <w:sz w:val="24"/>
          <w:szCs w:val="24"/>
        </w:rPr>
        <w:t>5</w:t>
      </w:r>
      <w:r w:rsidRPr="00902A2E"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С Положением о Всероссийской олимпиаде школьников по вопросам избирательного права и избирательного процесса </w:t>
      </w:r>
      <w:r w:rsidRPr="0090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Порядком </w:t>
      </w:r>
      <w:r w:rsidR="002B0BA5" w:rsidRPr="0090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проведения регионального </w:t>
      </w:r>
      <w:r w:rsidRPr="0090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этапа Всероссийской олимпиаде школьников по </w:t>
      </w:r>
      <w:r w:rsidR="00293EC9" w:rsidRPr="00902A2E">
        <w:rPr>
          <w:rFonts w:ascii="Times New Roman" w:hAnsi="Times New Roman" w:cs="Times New Roman"/>
          <w:color w:val="000000" w:themeColor="text1"/>
          <w:sz w:val="24"/>
          <w:szCs w:val="24"/>
        </w:rPr>
        <w:t>вопросам избирательного права и </w:t>
      </w:r>
      <w:r w:rsidRPr="00902A2E">
        <w:rPr>
          <w:rFonts w:ascii="Times New Roman" w:hAnsi="Times New Roman" w:cs="Times New Roman"/>
          <w:color w:val="000000" w:themeColor="text1"/>
          <w:sz w:val="24"/>
          <w:szCs w:val="24"/>
        </w:rPr>
        <w:t>избирательного процесса ознакомлен(а).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Дата _____________________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Подпись ___________________</w:t>
      </w: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rPr>
          <w:sz w:val="24"/>
          <w:szCs w:val="24"/>
        </w:rPr>
      </w:pPr>
      <w:r w:rsidRPr="00902A2E">
        <w:rPr>
          <w:sz w:val="24"/>
          <w:szCs w:val="24"/>
        </w:rPr>
        <w:br w:type="page"/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3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2B0BA5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>этапа 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2E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2E">
        <w:rPr>
          <w:rFonts w:ascii="Times New Roman" w:hAnsi="Times New Roman" w:cs="Times New Roman"/>
          <w:b/>
          <w:sz w:val="24"/>
          <w:szCs w:val="24"/>
        </w:rPr>
        <w:t>родителя (законного представителя) на обработку</w:t>
      </w:r>
      <w:r w:rsidR="00AA73EA" w:rsidRPr="00902A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2A2E">
        <w:rPr>
          <w:rFonts w:ascii="Times New Roman" w:hAnsi="Times New Roman" w:cs="Times New Roman"/>
          <w:b/>
          <w:sz w:val="24"/>
          <w:szCs w:val="24"/>
        </w:rPr>
        <w:t>персональных</w:t>
      </w:r>
      <w:r w:rsidR="002B0BA5" w:rsidRPr="00902A2E">
        <w:rPr>
          <w:rFonts w:ascii="Times New Roman" w:hAnsi="Times New Roman" w:cs="Times New Roman"/>
          <w:b/>
          <w:sz w:val="24"/>
          <w:szCs w:val="24"/>
        </w:rPr>
        <w:t xml:space="preserve"> данных участника регионального </w:t>
      </w:r>
      <w:r w:rsidRPr="00902A2E">
        <w:rPr>
          <w:rFonts w:ascii="Times New Roman" w:hAnsi="Times New Roman" w:cs="Times New Roman"/>
          <w:b/>
          <w:sz w:val="24"/>
          <w:szCs w:val="24"/>
        </w:rPr>
        <w:t>этапа Всероссийской олимпиады школьников по вопросам избирательного права и избирательного процесса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(фамилия, имя, отчество (при наличии) родителя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(законного представителя) полностью)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проживающий(-</w:t>
      </w:r>
      <w:proofErr w:type="spellStart"/>
      <w:r w:rsidRPr="00902A2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02A2E">
        <w:rPr>
          <w:rFonts w:ascii="Times New Roman" w:hAnsi="Times New Roman" w:cs="Times New Roman"/>
          <w:sz w:val="24"/>
          <w:szCs w:val="24"/>
        </w:rPr>
        <w:t>) по адресу: _________________________________________________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паспорт: __________________________________________________________________,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(серия, номер, дата выдачи, кем выдан)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являясь родителем (законным представителем) 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(фамилия, имя, отчество (при наличии) несовершеннолетнего полностью)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проживающего(-ей) по адресу: ________________________________________________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дата рождения несовершеннолетнего(-ей): 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 xml:space="preserve">                                                                                        </w:t>
      </w:r>
      <w:r w:rsidR="00AA73EA" w:rsidRPr="00902A2E">
        <w:rPr>
          <w:rFonts w:ascii="Times New Roman" w:hAnsi="Times New Roman" w:cs="Times New Roman"/>
          <w:i/>
        </w:rPr>
        <w:t xml:space="preserve">                     </w:t>
      </w:r>
      <w:r w:rsidRPr="00902A2E">
        <w:rPr>
          <w:rFonts w:ascii="Times New Roman" w:hAnsi="Times New Roman" w:cs="Times New Roman"/>
          <w:i/>
        </w:rPr>
        <w:t xml:space="preserve">  (число, месяц, год)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данные свидетельства о рождении/паспорта: 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(серия, номер, дата выдачи, кем выдан)</w:t>
      </w:r>
    </w:p>
    <w:p w:rsidR="00A97130" w:rsidRPr="00902A2E" w:rsidRDefault="00AA73EA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СНИЛС несовершеннолетнего(-ей)</w:t>
      </w:r>
      <w:r w:rsidR="00A97130" w:rsidRPr="00902A2E">
        <w:rPr>
          <w:rFonts w:ascii="Times New Roman" w:hAnsi="Times New Roman" w:cs="Times New Roman"/>
          <w:sz w:val="24"/>
          <w:szCs w:val="24"/>
        </w:rPr>
        <w:t>: ________________________________</w:t>
      </w:r>
      <w:r w:rsidRPr="00902A2E">
        <w:rPr>
          <w:rFonts w:ascii="Times New Roman" w:hAnsi="Times New Roman" w:cs="Times New Roman"/>
          <w:sz w:val="24"/>
          <w:szCs w:val="24"/>
        </w:rPr>
        <w:t>_________</w:t>
      </w:r>
      <w:r w:rsidR="00A97130" w:rsidRPr="00902A2E">
        <w:rPr>
          <w:rFonts w:ascii="Times New Roman" w:hAnsi="Times New Roman" w:cs="Times New Roman"/>
          <w:sz w:val="24"/>
          <w:szCs w:val="24"/>
        </w:rPr>
        <w:t>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домашний телефон </w:t>
      </w:r>
      <w:r w:rsidRPr="00902A2E">
        <w:rPr>
          <w:rFonts w:ascii="Times New Roman" w:hAnsi="Times New Roman" w:cs="Times New Roman"/>
          <w:i/>
        </w:rPr>
        <w:t>(с кодом)</w:t>
      </w:r>
      <w:r w:rsidR="00AA73EA" w:rsidRPr="00902A2E">
        <w:rPr>
          <w:rFonts w:ascii="Times New Roman" w:hAnsi="Times New Roman" w:cs="Times New Roman"/>
          <w:i/>
        </w:rPr>
        <w:t xml:space="preserve"> </w:t>
      </w:r>
      <w:r w:rsidR="00AA73EA" w:rsidRPr="00902A2E">
        <w:rPr>
          <w:rFonts w:ascii="Times New Roman" w:hAnsi="Times New Roman" w:cs="Times New Roman"/>
          <w:sz w:val="24"/>
          <w:szCs w:val="24"/>
        </w:rPr>
        <w:t>– при наличии</w:t>
      </w:r>
      <w:r w:rsidRPr="00902A2E">
        <w:rPr>
          <w:rFonts w:ascii="Times New Roman" w:hAnsi="Times New Roman" w:cs="Times New Roman"/>
          <w:sz w:val="24"/>
          <w:szCs w:val="24"/>
        </w:rPr>
        <w:t>: __</w:t>
      </w:r>
      <w:r w:rsidR="00AA73EA" w:rsidRPr="00902A2E">
        <w:rPr>
          <w:rFonts w:ascii="Times New Roman" w:hAnsi="Times New Roman" w:cs="Times New Roman"/>
          <w:sz w:val="24"/>
          <w:szCs w:val="24"/>
        </w:rPr>
        <w:t>_________________________</w:t>
      </w:r>
      <w:r w:rsidRPr="00902A2E">
        <w:rPr>
          <w:rFonts w:ascii="Times New Roman" w:hAnsi="Times New Roman" w:cs="Times New Roman"/>
          <w:sz w:val="24"/>
          <w:szCs w:val="24"/>
        </w:rPr>
        <w:t>_____</w:t>
      </w:r>
      <w:r w:rsidR="00AA73EA" w:rsidRPr="00902A2E">
        <w:rPr>
          <w:rFonts w:ascii="Times New Roman" w:hAnsi="Times New Roman" w:cs="Times New Roman"/>
          <w:sz w:val="24"/>
          <w:szCs w:val="24"/>
        </w:rPr>
        <w:t>____</w:t>
      </w:r>
      <w:r w:rsidRPr="00902A2E">
        <w:rPr>
          <w:rFonts w:ascii="Times New Roman" w:hAnsi="Times New Roman" w:cs="Times New Roman"/>
          <w:sz w:val="24"/>
          <w:szCs w:val="24"/>
        </w:rPr>
        <w:t>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мобильный телефон: ___________________________________</w:t>
      </w:r>
      <w:r w:rsidR="00AA73EA" w:rsidRPr="00902A2E">
        <w:rPr>
          <w:rFonts w:ascii="Times New Roman" w:hAnsi="Times New Roman" w:cs="Times New Roman"/>
          <w:sz w:val="24"/>
          <w:szCs w:val="24"/>
        </w:rPr>
        <w:t>_</w:t>
      </w:r>
      <w:r w:rsidRPr="00902A2E">
        <w:rPr>
          <w:rFonts w:ascii="Times New Roman" w:hAnsi="Times New Roman" w:cs="Times New Roman"/>
          <w:sz w:val="24"/>
          <w:szCs w:val="24"/>
        </w:rPr>
        <w:t>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электронный адрес: ________________</w:t>
      </w:r>
      <w:r w:rsidR="00AA73EA" w:rsidRPr="00902A2E">
        <w:rPr>
          <w:rFonts w:ascii="Times New Roman" w:hAnsi="Times New Roman" w:cs="Times New Roman"/>
          <w:sz w:val="24"/>
          <w:szCs w:val="24"/>
        </w:rPr>
        <w:t>__</w:t>
      </w:r>
      <w:r w:rsidRPr="00902A2E">
        <w:rPr>
          <w:rFonts w:ascii="Times New Roman" w:hAnsi="Times New Roman" w:cs="Times New Roman"/>
          <w:sz w:val="24"/>
          <w:szCs w:val="24"/>
        </w:rPr>
        <w:t>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класс обучения: ________________________________________</w:t>
      </w:r>
      <w:r w:rsidR="00AA73EA" w:rsidRPr="00902A2E">
        <w:rPr>
          <w:rFonts w:ascii="Times New Roman" w:hAnsi="Times New Roman" w:cs="Times New Roman"/>
          <w:sz w:val="24"/>
          <w:szCs w:val="24"/>
        </w:rPr>
        <w:t>__</w:t>
      </w:r>
      <w:r w:rsidRPr="00902A2E">
        <w:rPr>
          <w:rFonts w:ascii="Times New Roman" w:hAnsi="Times New Roman" w:cs="Times New Roman"/>
          <w:sz w:val="24"/>
          <w:szCs w:val="24"/>
        </w:rPr>
        <w:t>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место учебы в настоящее время </w:t>
      </w:r>
      <w:r w:rsidRPr="00902A2E">
        <w:rPr>
          <w:rFonts w:ascii="Times New Roman" w:hAnsi="Times New Roman" w:cs="Times New Roman"/>
          <w:i/>
        </w:rPr>
        <w:t>(в соответствии с уставом о</w:t>
      </w:r>
      <w:r w:rsidR="00AA73EA" w:rsidRPr="00902A2E">
        <w:rPr>
          <w:rFonts w:ascii="Times New Roman" w:hAnsi="Times New Roman" w:cs="Times New Roman"/>
          <w:i/>
        </w:rPr>
        <w:t>бщеобразовательного учреждения)</w:t>
      </w:r>
      <w:r w:rsidR="00AA73EA" w:rsidRPr="00902A2E">
        <w:rPr>
          <w:rFonts w:ascii="Times New Roman" w:hAnsi="Times New Roman" w:cs="Times New Roman"/>
          <w:sz w:val="24"/>
          <w:szCs w:val="24"/>
        </w:rPr>
        <w:t>:</w:t>
      </w:r>
      <w:r w:rsidRPr="00902A2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 w:rsidR="00AA73EA" w:rsidRPr="00902A2E">
        <w:rPr>
          <w:rFonts w:ascii="Times New Roman" w:hAnsi="Times New Roman" w:cs="Times New Roman"/>
          <w:sz w:val="24"/>
          <w:szCs w:val="24"/>
        </w:rPr>
        <w:t>____________</w:t>
      </w:r>
      <w:r w:rsidRPr="00902A2E">
        <w:rPr>
          <w:rFonts w:ascii="Times New Roman" w:hAnsi="Times New Roman" w:cs="Times New Roman"/>
          <w:sz w:val="24"/>
          <w:szCs w:val="24"/>
        </w:rPr>
        <w:t>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адрес учебного заведения с указанием типа населенного пункта  </w:t>
      </w:r>
      <w:r w:rsidRPr="00902A2E">
        <w:rPr>
          <w:rFonts w:ascii="Times New Roman" w:hAnsi="Times New Roman" w:cs="Times New Roman"/>
          <w:i/>
          <w:sz w:val="24"/>
          <w:szCs w:val="24"/>
        </w:rPr>
        <w:t xml:space="preserve">(город, </w:t>
      </w:r>
      <w:proofErr w:type="spellStart"/>
      <w:r w:rsidRPr="00902A2E">
        <w:rPr>
          <w:rFonts w:ascii="Times New Roman" w:hAnsi="Times New Roman" w:cs="Times New Roman"/>
          <w:i/>
          <w:sz w:val="24"/>
          <w:szCs w:val="24"/>
        </w:rPr>
        <w:t>пгт</w:t>
      </w:r>
      <w:proofErr w:type="spellEnd"/>
      <w:r w:rsidRPr="00902A2E">
        <w:rPr>
          <w:rFonts w:ascii="Times New Roman" w:hAnsi="Times New Roman" w:cs="Times New Roman"/>
          <w:i/>
          <w:sz w:val="24"/>
          <w:szCs w:val="24"/>
        </w:rPr>
        <w:t>, поселок, село, деревня)</w:t>
      </w:r>
      <w:r w:rsidRPr="00902A2E">
        <w:rPr>
          <w:rFonts w:ascii="Times New Roman" w:hAnsi="Times New Roman" w:cs="Times New Roman"/>
          <w:sz w:val="24"/>
          <w:szCs w:val="24"/>
        </w:rPr>
        <w:t>,</w:t>
      </w:r>
      <w:r w:rsidRPr="00902A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02A2E">
        <w:rPr>
          <w:rFonts w:ascii="Times New Roman" w:hAnsi="Times New Roman" w:cs="Times New Roman"/>
          <w:sz w:val="24"/>
          <w:szCs w:val="24"/>
        </w:rPr>
        <w:t>контактные телефоны: 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B42248"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Pr="00902A2E">
        <w:rPr>
          <w:rFonts w:ascii="Times New Roman" w:hAnsi="Times New Roman" w:cs="Times New Roman"/>
          <w:sz w:val="24"/>
          <w:szCs w:val="24"/>
        </w:rPr>
        <w:t>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27">
        <w:r w:rsidRPr="00902A2E">
          <w:rPr>
            <w:rFonts w:ascii="Times New Roman" w:hAnsi="Times New Roman" w:cs="Times New Roman"/>
            <w:sz w:val="24"/>
            <w:szCs w:val="24"/>
          </w:rPr>
          <w:t>статьи 9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Федерального закона  от 27 июля 2006 года № 152-ФЗ "О персональных данных", </w:t>
      </w:r>
      <w:hyperlink r:id="rId28">
        <w:r w:rsidRPr="00902A2E">
          <w:rPr>
            <w:rFonts w:ascii="Times New Roman" w:hAnsi="Times New Roman" w:cs="Times New Roman"/>
            <w:sz w:val="24"/>
            <w:szCs w:val="24"/>
          </w:rPr>
          <w:t>пункта 1 статьи 64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 организаторам Всеросс</w:t>
      </w:r>
      <w:r w:rsidR="00293EC9" w:rsidRPr="00902A2E">
        <w:rPr>
          <w:rFonts w:ascii="Times New Roman" w:hAnsi="Times New Roman" w:cs="Times New Roman"/>
          <w:sz w:val="24"/>
          <w:szCs w:val="24"/>
        </w:rPr>
        <w:t>ийской  олимпиады школьников по </w:t>
      </w:r>
      <w:r w:rsidRPr="00902A2E">
        <w:rPr>
          <w:rFonts w:ascii="Times New Roman" w:hAnsi="Times New Roman" w:cs="Times New Roman"/>
          <w:sz w:val="24"/>
          <w:szCs w:val="24"/>
        </w:rPr>
        <w:t>вопросам избирательного права и избирательного процесса (далее – олимпиада) в лице Избирательной комиссии Пермского края, г. Пермь, ул. Ленина, д. 51,</w:t>
      </w:r>
      <w:r w:rsidR="00293EC9" w:rsidRPr="00902A2E">
        <w:rPr>
          <w:rFonts w:ascii="Times New Roman" w:hAnsi="Times New Roman" w:cs="Times New Roman"/>
          <w:sz w:val="24"/>
          <w:szCs w:val="24"/>
        </w:rPr>
        <w:t xml:space="preserve"> в целях участия в 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региональном </w:t>
      </w:r>
      <w:r w:rsidRPr="00902A2E">
        <w:rPr>
          <w:rFonts w:ascii="Times New Roman" w:hAnsi="Times New Roman" w:cs="Times New Roman"/>
          <w:sz w:val="24"/>
          <w:szCs w:val="24"/>
        </w:rPr>
        <w:t xml:space="preserve">этапе олимпиады: фамилии, имени, отчества, фотографий, видеоизображений, класса, места учебы, даты рождения, гражданства, данных паспорта/свидетельства о рождении, страхового номера индивидуального лицевого счета страхового свидетельства  обязательного пенсионного страхования, адреса, телефона, </w:t>
      </w:r>
      <w:r w:rsidRPr="00902A2E">
        <w:rPr>
          <w:rFonts w:ascii="Times New Roman" w:hAnsi="Times New Roman" w:cs="Times New Roman"/>
          <w:sz w:val="24"/>
          <w:szCs w:val="24"/>
        </w:rPr>
        <w:lastRenderedPageBreak/>
        <w:t>электронного адреса, резу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льтатов участия в региональном </w:t>
      </w:r>
      <w:r w:rsidRPr="00902A2E">
        <w:rPr>
          <w:rFonts w:ascii="Times New Roman" w:hAnsi="Times New Roman" w:cs="Times New Roman"/>
          <w:sz w:val="24"/>
          <w:szCs w:val="24"/>
        </w:rPr>
        <w:t>этапе олимпиады, олимпиадных работ с целью формирования регламентированной отчетн</w:t>
      </w:r>
      <w:r w:rsidR="00293EC9" w:rsidRPr="00902A2E">
        <w:rPr>
          <w:rFonts w:ascii="Times New Roman" w:hAnsi="Times New Roman" w:cs="Times New Roman"/>
          <w:sz w:val="24"/>
          <w:szCs w:val="24"/>
        </w:rPr>
        <w:t>ости, размещения результатов на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официальных сайтах и других </w:t>
      </w:r>
      <w:proofErr w:type="spellStart"/>
      <w:r w:rsidRPr="00902A2E">
        <w:rPr>
          <w:rFonts w:ascii="Times New Roman" w:hAnsi="Times New Roman" w:cs="Times New Roman"/>
          <w:sz w:val="24"/>
          <w:szCs w:val="24"/>
        </w:rPr>
        <w:t>медиаресурс</w:t>
      </w:r>
      <w:r w:rsidR="00293EC9" w:rsidRPr="00902A2E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293EC9" w:rsidRPr="00902A2E">
        <w:rPr>
          <w:rFonts w:ascii="Times New Roman" w:hAnsi="Times New Roman" w:cs="Times New Roman"/>
          <w:sz w:val="24"/>
          <w:szCs w:val="24"/>
        </w:rPr>
        <w:t xml:space="preserve"> организаторов олимпиады в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</w:t>
      </w:r>
      <w:r w:rsidR="00293EC9" w:rsidRPr="00902A2E">
        <w:rPr>
          <w:rFonts w:ascii="Times New Roman" w:hAnsi="Times New Roman" w:cs="Times New Roman"/>
          <w:sz w:val="24"/>
          <w:szCs w:val="24"/>
        </w:rPr>
        <w:t>"Интернет", размещения данных в </w:t>
      </w:r>
      <w:r w:rsidRPr="00902A2E">
        <w:rPr>
          <w:rFonts w:ascii="Times New Roman" w:hAnsi="Times New Roman" w:cs="Times New Roman"/>
          <w:sz w:val="24"/>
          <w:szCs w:val="24"/>
        </w:rPr>
        <w:t>закрытой базе данных олимпиады, а также в государственном информационном ресурсе об одаренных детях.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Предоставляю организаторам право осуществлять все действия (операции) с</w:t>
      </w:r>
      <w:r w:rsidR="00293EC9" w:rsidRPr="00902A2E">
        <w:rPr>
          <w:rFonts w:ascii="Times New Roman" w:hAnsi="Times New Roman" w:cs="Times New Roman"/>
          <w:sz w:val="24"/>
          <w:szCs w:val="24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персональными данными моими и моего несовершеннолетнего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(с </w:t>
      </w:r>
      <w:r w:rsidR="002B0BA5" w:rsidRPr="00902A2E">
        <w:rPr>
          <w:rFonts w:ascii="Times New Roman" w:hAnsi="Times New Roman" w:cs="Times New Roman"/>
          <w:sz w:val="24"/>
          <w:szCs w:val="24"/>
        </w:rPr>
        <w:t>использованием</w:t>
      </w:r>
      <w:r w:rsidRPr="00902A2E">
        <w:rPr>
          <w:rFonts w:ascii="Times New Roman" w:hAnsi="Times New Roman" w:cs="Times New Roman"/>
          <w:sz w:val="24"/>
          <w:szCs w:val="24"/>
        </w:rPr>
        <w:t xml:space="preserve"> автоматизированн</w:t>
      </w:r>
      <w:r w:rsidR="00293EC9" w:rsidRPr="00902A2E">
        <w:rPr>
          <w:rFonts w:ascii="Times New Roman" w:hAnsi="Times New Roman" w:cs="Times New Roman"/>
          <w:sz w:val="24"/>
          <w:szCs w:val="24"/>
        </w:rPr>
        <w:t>ых средств и 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без использования </w:t>
      </w:r>
      <w:r w:rsidRPr="00902A2E">
        <w:rPr>
          <w:rFonts w:ascii="Times New Roman" w:hAnsi="Times New Roman" w:cs="Times New Roman"/>
          <w:sz w:val="24"/>
          <w:szCs w:val="24"/>
        </w:rPr>
        <w:t>средств автоматизации).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Персональные данные моего несовершен</w:t>
      </w:r>
      <w:r w:rsidR="00293EC9" w:rsidRPr="00902A2E">
        <w:rPr>
          <w:rFonts w:ascii="Times New Roman" w:hAnsi="Times New Roman" w:cs="Times New Roman"/>
          <w:sz w:val="24"/>
          <w:szCs w:val="24"/>
        </w:rPr>
        <w:t>нолетнего ребенка передаются по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запросам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 (РЦОИТ при ЦИК России), Избирательной комиссии Пермского края, Министерства образования и науки Пермского края. 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Согласие действует </w:t>
      </w:r>
      <w:r w:rsidR="00B42248" w:rsidRPr="00902A2E">
        <w:rPr>
          <w:rFonts w:ascii="Times New Roman" w:hAnsi="Times New Roman" w:cs="Times New Roman"/>
          <w:sz w:val="24"/>
          <w:szCs w:val="24"/>
        </w:rPr>
        <w:t>5</w:t>
      </w:r>
      <w:r w:rsidRPr="00902A2E">
        <w:rPr>
          <w:rFonts w:ascii="Times New Roman" w:hAnsi="Times New Roman" w:cs="Times New Roman"/>
          <w:sz w:val="24"/>
          <w:szCs w:val="24"/>
        </w:rPr>
        <w:t xml:space="preserve"> (</w:t>
      </w:r>
      <w:r w:rsidR="00B42248" w:rsidRPr="00902A2E">
        <w:rPr>
          <w:rFonts w:ascii="Times New Roman" w:hAnsi="Times New Roman" w:cs="Times New Roman"/>
          <w:sz w:val="24"/>
          <w:szCs w:val="24"/>
        </w:rPr>
        <w:t>пять</w:t>
      </w:r>
      <w:r w:rsidRPr="00902A2E">
        <w:rPr>
          <w:rFonts w:ascii="Times New Roman" w:hAnsi="Times New Roman" w:cs="Times New Roman"/>
          <w:sz w:val="24"/>
          <w:szCs w:val="24"/>
        </w:rPr>
        <w:t xml:space="preserve">) </w:t>
      </w:r>
      <w:r w:rsidR="00B42248" w:rsidRPr="00902A2E">
        <w:rPr>
          <w:rFonts w:ascii="Times New Roman" w:hAnsi="Times New Roman" w:cs="Times New Roman"/>
          <w:sz w:val="24"/>
          <w:szCs w:val="24"/>
        </w:rPr>
        <w:t>лет</w:t>
      </w:r>
      <w:r w:rsidRPr="00902A2E">
        <w:rPr>
          <w:rFonts w:ascii="Times New Roman" w:hAnsi="Times New Roman" w:cs="Times New Roman"/>
          <w:sz w:val="24"/>
          <w:szCs w:val="24"/>
        </w:rPr>
        <w:t xml:space="preserve"> с даты подписания.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</w:t>
      </w:r>
      <w:r w:rsidR="00902A2E">
        <w:rPr>
          <w:rFonts w:ascii="Times New Roman" w:hAnsi="Times New Roman" w:cs="Times New Roman"/>
          <w:sz w:val="24"/>
          <w:szCs w:val="24"/>
        </w:rPr>
        <w:t xml:space="preserve"> действую по собственной воле в </w:t>
      </w:r>
      <w:r w:rsidRPr="00902A2E">
        <w:rPr>
          <w:rFonts w:ascii="Times New Roman" w:hAnsi="Times New Roman" w:cs="Times New Roman"/>
          <w:sz w:val="24"/>
          <w:szCs w:val="24"/>
        </w:rPr>
        <w:t>интересах своего несовершеннолетнего ребенка</w:t>
      </w:r>
      <w:r w:rsidR="00B42248" w:rsidRPr="00902A2E">
        <w:rPr>
          <w:rFonts w:ascii="Times New Roman" w:hAnsi="Times New Roman" w:cs="Times New Roman"/>
          <w:sz w:val="24"/>
          <w:szCs w:val="24"/>
        </w:rPr>
        <w:t xml:space="preserve"> (подопечного)</w:t>
      </w:r>
      <w:r w:rsidRPr="00902A2E">
        <w:rPr>
          <w:rFonts w:ascii="Times New Roman" w:hAnsi="Times New Roman" w:cs="Times New Roman"/>
          <w:sz w:val="24"/>
          <w:szCs w:val="24"/>
        </w:rPr>
        <w:t>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Дата: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"____" _____________ 20____ г. ________________/_______________________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i/>
        </w:rPr>
        <w:t xml:space="preserve">                                                                          </w:t>
      </w:r>
      <w:r w:rsidR="00B42248" w:rsidRPr="00902A2E">
        <w:rPr>
          <w:rFonts w:ascii="Times New Roman" w:hAnsi="Times New Roman" w:cs="Times New Roman"/>
          <w:i/>
        </w:rPr>
        <w:t xml:space="preserve">      </w:t>
      </w:r>
      <w:r w:rsidRPr="00902A2E">
        <w:rPr>
          <w:rFonts w:ascii="Times New Roman" w:hAnsi="Times New Roman" w:cs="Times New Roman"/>
          <w:i/>
        </w:rPr>
        <w:t>(подпись)</w:t>
      </w:r>
      <w:r w:rsidRPr="00902A2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42248" w:rsidRPr="00902A2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02A2E">
        <w:rPr>
          <w:rFonts w:ascii="Times New Roman" w:hAnsi="Times New Roman" w:cs="Times New Roman"/>
          <w:sz w:val="24"/>
          <w:szCs w:val="24"/>
        </w:rPr>
        <w:t xml:space="preserve">    </w:t>
      </w:r>
      <w:r w:rsidRPr="00902A2E">
        <w:rPr>
          <w:rFonts w:ascii="Times New Roman" w:hAnsi="Times New Roman" w:cs="Times New Roman"/>
          <w:i/>
        </w:rPr>
        <w:t>(расшифровка)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Полномочия представителя субъекта персональных данных проверены &lt;1&gt;.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Дата: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"____" _____________ 20____ г. ________________/_______________________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 xml:space="preserve">                                                            </w:t>
      </w:r>
      <w:r w:rsidR="005D3FDD" w:rsidRPr="00902A2E">
        <w:rPr>
          <w:rFonts w:ascii="Times New Roman" w:hAnsi="Times New Roman" w:cs="Times New Roman"/>
          <w:i/>
        </w:rPr>
        <w:t xml:space="preserve">                          </w:t>
      </w:r>
      <w:r w:rsidRPr="00902A2E">
        <w:rPr>
          <w:rFonts w:ascii="Times New Roman" w:hAnsi="Times New Roman" w:cs="Times New Roman"/>
          <w:i/>
        </w:rPr>
        <w:t xml:space="preserve">  (подпись)    </w:t>
      </w:r>
      <w:r w:rsidR="005D3FDD" w:rsidRPr="00902A2E">
        <w:rPr>
          <w:rFonts w:ascii="Times New Roman" w:hAnsi="Times New Roman" w:cs="Times New Roman"/>
          <w:i/>
        </w:rPr>
        <w:t xml:space="preserve">                </w:t>
      </w:r>
      <w:r w:rsidRPr="00902A2E">
        <w:rPr>
          <w:rFonts w:ascii="Times New Roman" w:hAnsi="Times New Roman" w:cs="Times New Roman"/>
          <w:i/>
        </w:rPr>
        <w:t xml:space="preserve">   (расшифровка)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5D3FDD" w:rsidRPr="00902A2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02A2E">
        <w:rPr>
          <w:rFonts w:ascii="Times New Roman" w:hAnsi="Times New Roman" w:cs="Times New Roman"/>
          <w:sz w:val="24"/>
          <w:szCs w:val="24"/>
        </w:rPr>
        <w:t xml:space="preserve">      МП</w:t>
      </w:r>
    </w:p>
    <w:p w:rsidR="00B42248" w:rsidRPr="00902A2E" w:rsidRDefault="00B42248" w:rsidP="00A97130">
      <w:pPr>
        <w:rPr>
          <w:sz w:val="24"/>
          <w:szCs w:val="24"/>
        </w:rPr>
      </w:pPr>
      <w:bookmarkStart w:id="3" w:name="P373"/>
      <w:bookmarkStart w:id="4" w:name="P375"/>
      <w:bookmarkEnd w:id="3"/>
      <w:bookmarkEnd w:id="4"/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</w:p>
    <w:p w:rsidR="00B42248" w:rsidRPr="00902A2E" w:rsidRDefault="00B42248" w:rsidP="00A97130">
      <w:pPr>
        <w:rPr>
          <w:sz w:val="24"/>
          <w:szCs w:val="24"/>
        </w:rPr>
      </w:pPr>
      <w:r w:rsidRPr="00902A2E">
        <w:rPr>
          <w:sz w:val="24"/>
          <w:szCs w:val="24"/>
        </w:rPr>
        <w:t>___________________</w:t>
      </w:r>
    </w:p>
    <w:p w:rsidR="00A97130" w:rsidRPr="00902A2E" w:rsidRDefault="00B42248" w:rsidP="00B42248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&lt;1&gt; </w:t>
      </w:r>
      <w:r w:rsidRPr="00902A2E">
        <w:rPr>
          <w:rFonts w:ascii="Times New Roman" w:hAnsi="Times New Roman" w:cs="Times New Roman"/>
          <w:color w:val="000000"/>
          <w:szCs w:val="22"/>
          <w:lang w:eastAsia="en-US"/>
        </w:rPr>
        <w:t>Заверяет председатель территориальной избирательной комиссии, либо руководитель образовательной организации, направивший участника</w:t>
      </w:r>
      <w:r w:rsidRPr="00902A2E">
        <w:rPr>
          <w:rFonts w:ascii="Times New Roman" w:hAnsi="Times New Roman" w:cs="Times New Roman"/>
          <w:sz w:val="24"/>
          <w:szCs w:val="24"/>
        </w:rPr>
        <w:t>.</w:t>
      </w:r>
      <w:r w:rsidR="00A97130" w:rsidRPr="00902A2E">
        <w:rPr>
          <w:sz w:val="24"/>
          <w:szCs w:val="24"/>
        </w:rPr>
        <w:br w:type="page"/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4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2B0BA5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 xml:space="preserve">этапа </w:t>
      </w:r>
      <w:r w:rsidR="00A97130" w:rsidRPr="00902A2E">
        <w:rPr>
          <w:sz w:val="24"/>
          <w:szCs w:val="24"/>
        </w:rPr>
        <w:br/>
        <w:t>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 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</w:p>
    <w:p w:rsidR="00310D67" w:rsidRPr="00902A2E" w:rsidRDefault="00310D67" w:rsidP="00310D67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>СОГЛАСИЕ</w:t>
      </w:r>
    </w:p>
    <w:p w:rsidR="00310D67" w:rsidRPr="00902A2E" w:rsidRDefault="00310D67" w:rsidP="00310D67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902A2E">
        <w:rPr>
          <w:b/>
          <w:sz w:val="24"/>
          <w:szCs w:val="24"/>
        </w:rPr>
        <w:br/>
        <w:t xml:space="preserve">разрешенных родителем (законным представителем) </w:t>
      </w:r>
      <w:r w:rsidRPr="00902A2E">
        <w:rPr>
          <w:b/>
          <w:sz w:val="24"/>
          <w:szCs w:val="24"/>
        </w:rPr>
        <w:br/>
        <w:t>для распространения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 xml:space="preserve">                   </w:t>
      </w:r>
      <w:r w:rsidR="00B42248" w:rsidRPr="00902A2E">
        <w:rPr>
          <w:rFonts w:ascii="Times New Roman" w:hAnsi="Times New Roman" w:cs="Times New Roman"/>
          <w:i/>
        </w:rPr>
        <w:t xml:space="preserve">             </w:t>
      </w:r>
      <w:r w:rsidRPr="00902A2E">
        <w:rPr>
          <w:rFonts w:ascii="Times New Roman" w:hAnsi="Times New Roman" w:cs="Times New Roman"/>
          <w:i/>
        </w:rPr>
        <w:t xml:space="preserve"> (фамил</w:t>
      </w:r>
      <w:r w:rsidR="00B42248" w:rsidRPr="00902A2E">
        <w:rPr>
          <w:rFonts w:ascii="Times New Roman" w:hAnsi="Times New Roman" w:cs="Times New Roman"/>
          <w:i/>
        </w:rPr>
        <w:t>ия, имя, отчество (при наличии), указывается полностью)</w:t>
      </w:r>
    </w:p>
    <w:p w:rsidR="00310D67" w:rsidRPr="00902A2E" w:rsidRDefault="00310D67" w:rsidP="00310D67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spacing w:before="96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Pr="00902A2E">
        <w:rPr>
          <w:spacing w:val="18"/>
          <w:sz w:val="24"/>
          <w:szCs w:val="24"/>
        </w:rPr>
        <w:t xml:space="preserve"> </w:t>
      </w:r>
      <w:r w:rsidRPr="00902A2E">
        <w:rPr>
          <w:sz w:val="24"/>
          <w:szCs w:val="24"/>
        </w:rPr>
        <w:t>персональных</w:t>
      </w:r>
      <w:r w:rsidRPr="00902A2E">
        <w:rPr>
          <w:spacing w:val="48"/>
          <w:sz w:val="24"/>
          <w:szCs w:val="24"/>
        </w:rPr>
        <w:t xml:space="preserve"> </w:t>
      </w:r>
      <w:r w:rsidRPr="00902A2E">
        <w:rPr>
          <w:sz w:val="24"/>
          <w:szCs w:val="24"/>
        </w:rPr>
        <w:t>данных):___________________________________________________________________________________________________________________________________________________,</w:t>
      </w:r>
    </w:p>
    <w:p w:rsidR="00310D67" w:rsidRPr="00902A2E" w:rsidRDefault="00310D67" w:rsidP="00310D67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являясь родителем (законным представителем) _____________________________________________________________________________,</w:t>
      </w:r>
    </w:p>
    <w:p w:rsidR="00310D67" w:rsidRPr="00902A2E" w:rsidRDefault="00310D67" w:rsidP="00310D67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jc w:val="center"/>
        <w:rPr>
          <w:i/>
          <w:sz w:val="20"/>
        </w:rPr>
      </w:pPr>
      <w:r w:rsidRPr="00902A2E">
        <w:rPr>
          <w:i/>
          <w:sz w:val="20"/>
        </w:rPr>
        <w:t>(фамилия, имя, отчество (при наличии) несовершеннолетнего полностью)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29">
        <w:r w:rsidRPr="00902A2E">
          <w:rPr>
            <w:rFonts w:ascii="Times New Roman" w:hAnsi="Times New Roman" w:cs="Times New Roman"/>
            <w:sz w:val="24"/>
            <w:szCs w:val="24"/>
          </w:rPr>
          <w:t>статьей 10.1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 152-ФЗ "О персональных данных", в целях выявления и развития у обучающихся творческих способностей и интереса к правовым дисциплинам, повышения правовой культуры будущих избирателей, а также повышения мотивации к получению и совершенствованию знаний в области избирательного права и избирательного процесса даю согласие Избирательной комиссии Пермского края, расположенной по адресу: г. Пермь, ул. Ленина, д. 51 (ИНН  5902291477, сведения об информационных ресурсах оператора:</w:t>
      </w:r>
    </w:p>
    <w:p w:rsidR="00A97130" w:rsidRPr="00902A2E" w:rsidRDefault="004973B7" w:rsidP="005D3FDD">
      <w:pPr>
        <w:pStyle w:val="ConsPlusNonformat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https://vk.com/mik_permkrai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>,</w:t>
      </w:r>
      <w:r w:rsidR="005D3FDD" w:rsidRPr="00902A2E">
        <w:rPr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https://zen.yandex.ru/id/623063265dd0b878a6ee1078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https://t.me/ikpk59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="00593988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https://ok.ru/izbirkomperm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>),   на  обработку   в   форме   распространения персональных   данных  моего несовершеннолетнего ребенка.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Категории и перечень </w:t>
      </w:r>
      <w:r w:rsidR="00310D67" w:rsidRPr="00902A2E">
        <w:rPr>
          <w:rFonts w:ascii="Times New Roman" w:hAnsi="Times New Roman" w:cs="Times New Roman"/>
          <w:sz w:val="24"/>
          <w:szCs w:val="24"/>
        </w:rPr>
        <w:t xml:space="preserve">моих персональных данных, </w:t>
      </w:r>
      <w:r w:rsidRPr="00902A2E">
        <w:rPr>
          <w:rFonts w:ascii="Times New Roman" w:hAnsi="Times New Roman" w:cs="Times New Roman"/>
          <w:sz w:val="24"/>
          <w:szCs w:val="24"/>
        </w:rPr>
        <w:t>персональных данных моего несовершеннолетнего ребенка</w:t>
      </w:r>
      <w:r w:rsidR="00310D67" w:rsidRPr="00902A2E">
        <w:rPr>
          <w:rFonts w:ascii="Times New Roman" w:hAnsi="Times New Roman" w:cs="Times New Roman"/>
          <w:sz w:val="24"/>
          <w:szCs w:val="24"/>
        </w:rPr>
        <w:t xml:space="preserve"> (подопечного)</w:t>
      </w:r>
      <w:r w:rsidRPr="00902A2E">
        <w:rPr>
          <w:rFonts w:ascii="Times New Roman" w:hAnsi="Times New Roman" w:cs="Times New Roman"/>
          <w:sz w:val="24"/>
          <w:szCs w:val="24"/>
        </w:rPr>
        <w:t>, на обработку в форме распространения которых я даю согласие: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персональные данные:</w:t>
      </w:r>
    </w:p>
    <w:p w:rsidR="00A97130" w:rsidRPr="00902A2E" w:rsidRDefault="00310D67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фамилия, имя, отчество,</w:t>
      </w:r>
    </w:p>
    <w:p w:rsidR="00A97130" w:rsidRPr="00902A2E" w:rsidRDefault="00310D67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год, месяц, дата рождения,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по</w:t>
      </w:r>
      <w:r w:rsidR="00310D67" w:rsidRPr="00902A2E">
        <w:rPr>
          <w:rFonts w:ascii="Times New Roman" w:hAnsi="Times New Roman" w:cs="Times New Roman"/>
          <w:sz w:val="24"/>
          <w:szCs w:val="24"/>
        </w:rPr>
        <w:t>л,</w:t>
      </w:r>
    </w:p>
    <w:p w:rsidR="00A97130" w:rsidRPr="00902A2E" w:rsidRDefault="00310D67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класс, место учебы,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биометрические персональные данные: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изображение (фотография и видеозапись).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Условия и запреты на обработку вышеуказанных персональных  данных (</w:t>
      </w:r>
      <w:hyperlink r:id="rId34">
        <w:r w:rsidRPr="00902A2E">
          <w:rPr>
            <w:rFonts w:ascii="Times New Roman" w:hAnsi="Times New Roman" w:cs="Times New Roman"/>
            <w:sz w:val="24"/>
            <w:szCs w:val="24"/>
          </w:rPr>
          <w:t>ч. 9 ст. 10.1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 152-ФЗ "О персональных данных") (нужное отметить):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33"/>
      </w:tblGrid>
      <w:tr w:rsidR="00A97130" w:rsidRPr="00902A2E" w:rsidTr="00550A94">
        <w:trPr>
          <w:trHeight w:val="35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не устанавливаю;</w:t>
            </w:r>
          </w:p>
        </w:tc>
      </w:tr>
      <w:tr w:rsidR="00A97130" w:rsidRPr="00902A2E" w:rsidTr="00550A94">
        <w:trPr>
          <w:trHeight w:val="48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запрет на передачу (кроме предоставления доступа) этих данных оператором неограниченному кругу лиц;</w:t>
            </w:r>
          </w:p>
        </w:tc>
      </w:tr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lastRenderedPageBreak/>
              <w:drawing>
                <wp:inline distT="0" distB="0" distL="0" distR="0">
                  <wp:extent cx="177165" cy="23876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запрет на обработку (кроме получения доступа) этих данных неограниченным кругом лиц;</w:t>
            </w:r>
          </w:p>
        </w:tc>
      </w:tr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условия обработки (кроме получения доступа) этих данных неограниченным кругом лиц:</w:t>
            </w:r>
            <w:r w:rsidR="00310D67" w:rsidRPr="00902A2E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_____________________________________.</w:t>
            </w:r>
          </w:p>
        </w:tc>
      </w:tr>
    </w:tbl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добровольно, по</w:t>
      </w:r>
      <w:r w:rsidR="00293EC9" w:rsidRPr="00902A2E">
        <w:rPr>
          <w:rFonts w:ascii="Times New Roman" w:hAnsi="Times New Roman" w:cs="Times New Roman"/>
          <w:sz w:val="24"/>
          <w:szCs w:val="24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>собственной воле и в интересах своего несовершеннолетнего ребенка</w:t>
      </w:r>
      <w:r w:rsidR="00310D67" w:rsidRPr="00902A2E">
        <w:rPr>
          <w:rFonts w:ascii="Times New Roman" w:hAnsi="Times New Roman" w:cs="Times New Roman"/>
          <w:sz w:val="24"/>
          <w:szCs w:val="24"/>
        </w:rPr>
        <w:t xml:space="preserve"> (подопечного)</w:t>
      </w:r>
      <w:r w:rsidRPr="00902A2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31"/>
        <w:gridCol w:w="567"/>
        <w:gridCol w:w="1701"/>
        <w:gridCol w:w="567"/>
        <w:gridCol w:w="993"/>
        <w:gridCol w:w="708"/>
        <w:gridCol w:w="851"/>
      </w:tblGrid>
      <w:tr w:rsidR="00310D67" w:rsidRPr="00902A2E" w:rsidTr="000C26FF"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550A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550A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20__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310D6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D67" w:rsidRPr="00902A2E" w:rsidRDefault="00310D67" w:rsidP="00310D6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10D67" w:rsidRPr="00902A2E" w:rsidTr="000C26FF">
        <w:tc>
          <w:tcPr>
            <w:tcW w:w="4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>(ФИО родителя (законного представителя)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>(дата)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10D67" w:rsidRPr="00902A2E" w:rsidRDefault="00310D67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7130" w:rsidRPr="00902A2E" w:rsidRDefault="00A97130" w:rsidP="00A97130">
      <w:pPr>
        <w:ind w:firstLine="697"/>
        <w:jc w:val="both"/>
        <w:rPr>
          <w:i/>
          <w:color w:val="000000"/>
          <w:sz w:val="24"/>
          <w:szCs w:val="24"/>
          <w:lang w:eastAsia="en-US"/>
        </w:rPr>
      </w:pPr>
    </w:p>
    <w:p w:rsidR="00A97130" w:rsidRPr="00902A2E" w:rsidRDefault="00A97130" w:rsidP="00A97130">
      <w:pPr>
        <w:pStyle w:val="a7"/>
        <w:rPr>
          <w:lang w:eastAsia="en-US"/>
        </w:rPr>
      </w:pPr>
      <w:r w:rsidRPr="00902A2E">
        <w:rPr>
          <w:lang w:eastAsia="en-US"/>
        </w:rPr>
        <w:br w:type="page"/>
      </w:r>
    </w:p>
    <w:p w:rsidR="000C26FF" w:rsidRPr="00902A2E" w:rsidRDefault="000C26FF" w:rsidP="000C26FF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5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0C26FF" w:rsidRPr="00902A2E" w:rsidRDefault="000C26FF" w:rsidP="000C26FF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этапа </w:t>
      </w:r>
      <w:r w:rsidRPr="00902A2E">
        <w:rPr>
          <w:sz w:val="24"/>
          <w:szCs w:val="24"/>
        </w:rPr>
        <w:br/>
        <w:t>Всероссийской олимпиады школьников</w:t>
      </w:r>
      <w:r w:rsidRPr="00902A2E">
        <w:rPr>
          <w:sz w:val="24"/>
          <w:szCs w:val="24"/>
        </w:rPr>
        <w:br/>
        <w:t xml:space="preserve"> по вопросам избирательного права </w:t>
      </w:r>
      <w:r w:rsidRPr="00902A2E">
        <w:rPr>
          <w:sz w:val="24"/>
          <w:szCs w:val="24"/>
        </w:rPr>
        <w:br/>
        <w:t>и избирательного процесса</w:t>
      </w:r>
    </w:p>
    <w:p w:rsidR="000C26FF" w:rsidRPr="00902A2E" w:rsidRDefault="000C26FF" w:rsidP="000C26FF">
      <w:pPr>
        <w:ind w:left="4536"/>
        <w:jc w:val="center"/>
        <w:rPr>
          <w:sz w:val="24"/>
          <w:szCs w:val="24"/>
        </w:rPr>
      </w:pPr>
    </w:p>
    <w:p w:rsidR="000C26FF" w:rsidRPr="00902A2E" w:rsidRDefault="000C26FF" w:rsidP="000C26FF">
      <w:pPr>
        <w:ind w:left="708" w:hanging="708"/>
        <w:rPr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0C26FF" w:rsidRPr="00902A2E" w:rsidTr="00103930">
        <w:tc>
          <w:tcPr>
            <w:tcW w:w="4536" w:type="dxa"/>
          </w:tcPr>
          <w:p w:rsidR="000C26FF" w:rsidRPr="00902A2E" w:rsidRDefault="000C26FF" w:rsidP="000C26FF">
            <w:pPr>
              <w:ind w:firstLine="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</w:tcPr>
          <w:p w:rsidR="000C26FF" w:rsidRPr="00902A2E" w:rsidRDefault="000C26FF" w:rsidP="000C26FF">
            <w:pPr>
              <w:ind w:firstLine="3"/>
              <w:rPr>
                <w:sz w:val="24"/>
                <w:szCs w:val="24"/>
              </w:rPr>
            </w:pPr>
            <w:r w:rsidRPr="00902A2E">
              <w:rPr>
                <w:sz w:val="24"/>
                <w:szCs w:val="24"/>
              </w:rPr>
              <w:t>В Избирательную комиссию Пермского края</w:t>
            </w:r>
            <w:r w:rsidRPr="00902A2E">
              <w:rPr>
                <w:sz w:val="24"/>
                <w:szCs w:val="24"/>
              </w:rPr>
              <w:br/>
              <w:t>адрес: город Пермь, ул. Ленина, дом 51</w:t>
            </w:r>
          </w:p>
          <w:p w:rsidR="000C26FF" w:rsidRPr="00902A2E" w:rsidRDefault="000C26FF" w:rsidP="000C26FF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от ___________________________________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0C26FF" w:rsidRPr="00902A2E" w:rsidRDefault="000C26FF" w:rsidP="000C26FF">
            <w:pPr>
              <w:ind w:firstLine="3"/>
              <w:jc w:val="center"/>
              <w:rPr>
                <w:i/>
                <w:sz w:val="20"/>
              </w:rPr>
            </w:pPr>
            <w:r w:rsidRPr="00902A2E">
              <w:rPr>
                <w:i/>
                <w:sz w:val="20"/>
              </w:rPr>
              <w:t>ФИО родителя (законного представителя)</w:t>
            </w:r>
          </w:p>
          <w:p w:rsidR="000C26FF" w:rsidRPr="00902A2E" w:rsidRDefault="000C26FF" w:rsidP="000C26FF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адрес: _______________________________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0C26FF" w:rsidRPr="00902A2E" w:rsidRDefault="000C26FF" w:rsidP="000C26FF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телефон: 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0C26FF" w:rsidRPr="00902A2E" w:rsidRDefault="000C26FF" w:rsidP="000C26FF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адрес электронной почты: 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0C26FF" w:rsidRPr="00902A2E" w:rsidRDefault="000C26FF" w:rsidP="000C26FF">
            <w:pPr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0C26FF" w:rsidRPr="00902A2E" w:rsidRDefault="000C26FF" w:rsidP="000C26FF">
      <w:pPr>
        <w:ind w:firstLine="720"/>
        <w:jc w:val="center"/>
        <w:rPr>
          <w:b/>
          <w:sz w:val="24"/>
          <w:szCs w:val="24"/>
        </w:rPr>
      </w:pPr>
    </w:p>
    <w:p w:rsidR="000C26FF" w:rsidRPr="00902A2E" w:rsidRDefault="000C26FF" w:rsidP="000C26FF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СОГЛАСИЕ </w:t>
      </w:r>
    </w:p>
    <w:p w:rsidR="000C26FF" w:rsidRPr="00902A2E" w:rsidRDefault="000C26FF" w:rsidP="000C26FF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902A2E">
        <w:rPr>
          <w:b/>
          <w:sz w:val="24"/>
          <w:szCs w:val="24"/>
        </w:rPr>
        <w:br/>
        <w:t>на фото- и видеосъемку и дальнейшее использование изображений</w:t>
      </w:r>
    </w:p>
    <w:p w:rsidR="000C26FF" w:rsidRPr="00902A2E" w:rsidRDefault="000C26FF" w:rsidP="000C26FF">
      <w:pPr>
        <w:jc w:val="center"/>
        <w:rPr>
          <w:b/>
          <w:sz w:val="22"/>
        </w:rPr>
      </w:pPr>
    </w:p>
    <w:p w:rsidR="000C26FF" w:rsidRPr="00902A2E" w:rsidRDefault="000C26FF" w:rsidP="000C26FF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>Я, ______________________________________________, __ _______ _____ года рождения,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rPr>
          <w:sz w:val="16"/>
          <w:szCs w:val="16"/>
        </w:rPr>
      </w:pPr>
      <w:r w:rsidRPr="00902A2E">
        <w:rPr>
          <w:i/>
          <w:sz w:val="16"/>
          <w:szCs w:val="16"/>
        </w:rPr>
        <w:t xml:space="preserve">         (фамилия, имя, отчество (при наличии) родителя (законного представителя</w:t>
      </w:r>
      <w:r w:rsidRPr="00902A2E">
        <w:rPr>
          <w:sz w:val="16"/>
          <w:szCs w:val="16"/>
        </w:rPr>
        <w:t>)</w:t>
      </w:r>
    </w:p>
    <w:p w:rsidR="000C26FF" w:rsidRPr="00902A2E" w:rsidRDefault="000C26FF" w:rsidP="000C26FF">
      <w:pPr>
        <w:rPr>
          <w:i/>
          <w:sz w:val="20"/>
        </w:rPr>
      </w:pPr>
      <w:r w:rsidRPr="00902A2E">
        <w:rPr>
          <w:sz w:val="24"/>
          <w:szCs w:val="24"/>
        </w:rPr>
        <w:t>паспорт _________  __________, выдан ___________________________________________</w:t>
      </w:r>
      <w:r w:rsidRPr="00902A2E">
        <w:rPr>
          <w:sz w:val="24"/>
          <w:szCs w:val="24"/>
        </w:rPr>
        <w:br/>
      </w:r>
      <w:r w:rsidRPr="00902A2E">
        <w:rPr>
          <w:i/>
          <w:sz w:val="20"/>
        </w:rPr>
        <w:t xml:space="preserve">                     (серия)</w:t>
      </w:r>
      <w:r w:rsidRPr="00902A2E">
        <w:rPr>
          <w:i/>
          <w:sz w:val="20"/>
        </w:rPr>
        <w:tab/>
        <w:t xml:space="preserve">     (номер)                                                                  (кем, когда)</w:t>
      </w:r>
    </w:p>
    <w:p w:rsidR="000C26FF" w:rsidRPr="00902A2E" w:rsidRDefault="000C26FF" w:rsidP="000C26FF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>_____________________________________________________________________________,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center"/>
        <w:rPr>
          <w:i/>
          <w:sz w:val="20"/>
        </w:rPr>
      </w:pPr>
      <w:r w:rsidRPr="00902A2E">
        <w:rPr>
          <w:i/>
          <w:sz w:val="20"/>
        </w:rPr>
        <w:t>(адрес проживания)</w:t>
      </w:r>
    </w:p>
    <w:p w:rsidR="000C26FF" w:rsidRPr="00902A2E" w:rsidRDefault="000C26FF" w:rsidP="000C26FF">
      <w:pPr>
        <w:rPr>
          <w:sz w:val="2"/>
          <w:szCs w:val="2"/>
        </w:rPr>
      </w:pPr>
      <w:r w:rsidRPr="00902A2E">
        <w:rPr>
          <w:sz w:val="24"/>
          <w:szCs w:val="24"/>
        </w:rPr>
        <w:t>являясь родителем (законным представителем) несовершеннолетнего(-ей) _____________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>_____________________________________________________________________________,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center"/>
        <w:rPr>
          <w:i/>
          <w:sz w:val="20"/>
        </w:rPr>
      </w:pPr>
      <w:r w:rsidRPr="00902A2E">
        <w:rPr>
          <w:i/>
          <w:sz w:val="20"/>
        </w:rPr>
        <w:t>(фамилия, имя, отчество (при наличии) ребенка)</w:t>
      </w:r>
    </w:p>
    <w:p w:rsidR="000C26FF" w:rsidRPr="00902A2E" w:rsidRDefault="000C26FF" w:rsidP="000C26FF">
      <w:pPr>
        <w:rPr>
          <w:sz w:val="2"/>
          <w:szCs w:val="2"/>
        </w:rPr>
      </w:pPr>
      <w:r w:rsidRPr="00902A2E">
        <w:rPr>
          <w:sz w:val="24"/>
          <w:szCs w:val="24"/>
        </w:rPr>
        <w:t xml:space="preserve">паспорт (свидетельство о рождении) _______________ ______________________________, 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both"/>
        <w:rPr>
          <w:sz w:val="20"/>
        </w:rPr>
      </w:pPr>
      <w:r w:rsidRPr="00902A2E">
        <w:rPr>
          <w:sz w:val="20"/>
        </w:rPr>
        <w:t xml:space="preserve">                                                                                           (</w:t>
      </w:r>
      <w:r w:rsidRPr="00902A2E">
        <w:rPr>
          <w:i/>
          <w:iCs/>
          <w:sz w:val="20"/>
        </w:rPr>
        <w:t>серия</w:t>
      </w:r>
      <w:r w:rsidRPr="00902A2E">
        <w:rPr>
          <w:sz w:val="20"/>
        </w:rPr>
        <w:t>)                                     (</w:t>
      </w:r>
      <w:r w:rsidRPr="00902A2E">
        <w:rPr>
          <w:i/>
          <w:iCs/>
          <w:sz w:val="20"/>
        </w:rPr>
        <w:t>номер</w:t>
      </w:r>
      <w:r w:rsidRPr="00902A2E">
        <w:rPr>
          <w:sz w:val="20"/>
        </w:rPr>
        <w:t xml:space="preserve">)                                 </w:t>
      </w:r>
    </w:p>
    <w:p w:rsidR="000C26FF" w:rsidRPr="00902A2E" w:rsidRDefault="000C26FF" w:rsidP="000C26FF">
      <w:pPr>
        <w:rPr>
          <w:sz w:val="2"/>
          <w:szCs w:val="2"/>
        </w:rPr>
      </w:pPr>
      <w:r w:rsidRPr="00902A2E">
        <w:rPr>
          <w:sz w:val="24"/>
          <w:szCs w:val="24"/>
        </w:rPr>
        <w:t>выдан(о) _____________________________________________________________________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both"/>
        <w:rPr>
          <w:sz w:val="24"/>
          <w:szCs w:val="24"/>
        </w:rPr>
      </w:pPr>
      <w:r w:rsidRPr="00902A2E">
        <w:rPr>
          <w:sz w:val="20"/>
        </w:rPr>
        <w:t xml:space="preserve">                                                                                           (</w:t>
      </w:r>
      <w:r w:rsidRPr="00902A2E">
        <w:rPr>
          <w:i/>
          <w:iCs/>
          <w:sz w:val="20"/>
        </w:rPr>
        <w:t>кем, когда</w:t>
      </w:r>
      <w:r w:rsidRPr="00902A2E">
        <w:rPr>
          <w:sz w:val="20"/>
        </w:rPr>
        <w:t>)</w:t>
      </w:r>
    </w:p>
    <w:p w:rsidR="000C26FF" w:rsidRPr="00902A2E" w:rsidRDefault="000C26FF" w:rsidP="000C26FF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>_____________________________________________________________________________,</w:t>
      </w:r>
      <w:r w:rsidRPr="00902A2E">
        <w:rPr>
          <w:sz w:val="24"/>
          <w:szCs w:val="24"/>
        </w:rPr>
        <w:br/>
      </w:r>
    </w:p>
    <w:p w:rsidR="000C26FF" w:rsidRPr="00902A2E" w:rsidRDefault="000C26FF" w:rsidP="000C26FF">
      <w:pPr>
        <w:jc w:val="center"/>
        <w:rPr>
          <w:i/>
          <w:sz w:val="20"/>
        </w:rPr>
      </w:pPr>
      <w:r w:rsidRPr="00902A2E">
        <w:rPr>
          <w:i/>
          <w:sz w:val="20"/>
        </w:rPr>
        <w:t>(адрес проживания)</w:t>
      </w:r>
      <w:r w:rsidRPr="00902A2E">
        <w:rPr>
          <w:sz w:val="24"/>
          <w:szCs w:val="24"/>
        </w:rPr>
        <w:t xml:space="preserve"> </w:t>
      </w:r>
    </w:p>
    <w:p w:rsidR="000C26FF" w:rsidRPr="00902A2E" w:rsidRDefault="000C26FF" w:rsidP="000C26FF">
      <w:pPr>
        <w:widowControl w:val="0"/>
        <w:tabs>
          <w:tab w:val="left" w:pos="9214"/>
        </w:tabs>
        <w:kinsoku w:val="0"/>
        <w:overflowPunct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руководствуясь пунктом 1 статьи 152</w:t>
      </w:r>
      <w:r w:rsidRPr="00902A2E">
        <w:rPr>
          <w:sz w:val="24"/>
          <w:szCs w:val="24"/>
          <w:vertAlign w:val="superscript"/>
        </w:rPr>
        <w:t>1</w:t>
      </w:r>
      <w:r w:rsidRPr="00902A2E">
        <w:rPr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</w:t>
      </w:r>
      <w:r w:rsidRPr="00902A2E">
        <w:t xml:space="preserve"> </w:t>
      </w:r>
      <w:r w:rsidRPr="00902A2E">
        <w:rPr>
          <w:sz w:val="24"/>
          <w:szCs w:val="24"/>
        </w:rPr>
        <w:t>и дальнейшее использование изображений моего несовершеннолетнего ребенка (подопечного).</w:t>
      </w:r>
    </w:p>
    <w:p w:rsidR="000C26FF" w:rsidRPr="00902A2E" w:rsidRDefault="000C26FF" w:rsidP="000C26FF">
      <w:pPr>
        <w:ind w:right="-1" w:firstLine="709"/>
        <w:jc w:val="both"/>
        <w:rPr>
          <w:sz w:val="24"/>
          <w:szCs w:val="24"/>
        </w:rPr>
      </w:pPr>
      <w:r w:rsidRPr="00902A2E">
        <w:rPr>
          <w:sz w:val="24"/>
          <w:szCs w:val="24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902A2E">
        <w:rPr>
          <w:sz w:val="24"/>
          <w:szCs w:val="24"/>
        </w:rPr>
        <w:br/>
        <w:t>и совершенствованию знаний в области избирательного права и избирательного процесса.</w:t>
      </w:r>
    </w:p>
    <w:p w:rsidR="000C26FF" w:rsidRPr="00902A2E" w:rsidRDefault="000C26FF" w:rsidP="000C26FF">
      <w:pPr>
        <w:ind w:right="-1" w:firstLine="709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Дальнейшее использование изображений моего несовершеннолетнего ребенка (подопечного) разрешаю.</w:t>
      </w:r>
    </w:p>
    <w:p w:rsidR="000C26FF" w:rsidRPr="00902A2E" w:rsidRDefault="000C26FF" w:rsidP="000C26FF">
      <w:pPr>
        <w:ind w:right="-1"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Согласие действует 5 (пять) лет с даты подписания.</w:t>
      </w:r>
    </w:p>
    <w:p w:rsidR="000C26FF" w:rsidRPr="00902A2E" w:rsidRDefault="000C26FF" w:rsidP="000C26FF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ind w:right="-143"/>
        <w:jc w:val="both"/>
        <w:rPr>
          <w:sz w:val="24"/>
          <w:szCs w:val="24"/>
        </w:rPr>
      </w:pPr>
    </w:p>
    <w:p w:rsidR="000C26FF" w:rsidRPr="00902A2E" w:rsidRDefault="000C26FF" w:rsidP="000C26FF">
      <w:pPr>
        <w:ind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 xml:space="preserve">Дата: </w:t>
      </w:r>
    </w:p>
    <w:p w:rsidR="000C26FF" w:rsidRPr="00902A2E" w:rsidRDefault="000C26FF" w:rsidP="000C26FF">
      <w:pPr>
        <w:ind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«_____»______________20____г.     __________________/______________________</w:t>
      </w:r>
    </w:p>
    <w:p w:rsidR="000C26FF" w:rsidRPr="00902A2E" w:rsidRDefault="000C26FF" w:rsidP="000C26FF">
      <w:pPr>
        <w:jc w:val="both"/>
        <w:rPr>
          <w:i/>
          <w:sz w:val="20"/>
        </w:rPr>
      </w:pPr>
      <w:r w:rsidRPr="00902A2E">
        <w:rPr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0C26FF" w:rsidRPr="00902A2E" w:rsidRDefault="000C26FF">
      <w:pPr>
        <w:rPr>
          <w:sz w:val="24"/>
          <w:szCs w:val="24"/>
        </w:rPr>
      </w:pP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</w:t>
      </w:r>
      <w:r w:rsidR="000C26FF" w:rsidRPr="00902A2E">
        <w:rPr>
          <w:sz w:val="24"/>
          <w:szCs w:val="24"/>
        </w:rPr>
        <w:t>6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2B0BA5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 xml:space="preserve">этапа </w:t>
      </w:r>
      <w:r w:rsidR="00A97130" w:rsidRPr="00902A2E">
        <w:rPr>
          <w:sz w:val="24"/>
          <w:szCs w:val="24"/>
        </w:rPr>
        <w:br/>
        <w:t>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 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D81EA4" w:rsidRPr="00902A2E" w:rsidTr="00103930">
        <w:tc>
          <w:tcPr>
            <w:tcW w:w="4536" w:type="dxa"/>
          </w:tcPr>
          <w:p w:rsidR="00D81EA4" w:rsidRPr="00902A2E" w:rsidRDefault="00D81EA4" w:rsidP="00D81EA4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</w:tcPr>
          <w:p w:rsidR="00D81EA4" w:rsidRPr="00902A2E" w:rsidRDefault="00D81EA4" w:rsidP="00D81EA4">
            <w:pPr>
              <w:ind w:firstLine="3"/>
              <w:rPr>
                <w:szCs w:val="28"/>
              </w:rPr>
            </w:pPr>
          </w:p>
          <w:p w:rsidR="00D81EA4" w:rsidRPr="00902A2E" w:rsidRDefault="00D81EA4" w:rsidP="00D81EA4">
            <w:pPr>
              <w:ind w:firstLine="3"/>
              <w:jc w:val="center"/>
              <w:rPr>
                <w:szCs w:val="28"/>
              </w:rPr>
            </w:pPr>
            <w:r w:rsidRPr="00902A2E">
              <w:rPr>
                <w:szCs w:val="28"/>
              </w:rPr>
              <w:t>Организатору</w:t>
            </w:r>
          </w:p>
          <w:p w:rsidR="00D81EA4" w:rsidRPr="00902A2E" w:rsidRDefault="00D81EA4" w:rsidP="00D81EA4">
            <w:pPr>
              <w:ind w:firstLine="3"/>
              <w:jc w:val="center"/>
              <w:rPr>
                <w:sz w:val="24"/>
                <w:szCs w:val="28"/>
              </w:rPr>
            </w:pPr>
            <w:r w:rsidRPr="00902A2E">
              <w:rPr>
                <w:szCs w:val="28"/>
              </w:rPr>
              <w:t>регионального этапа</w:t>
            </w:r>
          </w:p>
          <w:p w:rsidR="00D81EA4" w:rsidRPr="00902A2E" w:rsidRDefault="00D81EA4" w:rsidP="00D81EA4">
            <w:pPr>
              <w:ind w:firstLine="3"/>
              <w:jc w:val="center"/>
              <w:rPr>
                <w:szCs w:val="28"/>
              </w:rPr>
            </w:pPr>
            <w:r w:rsidRPr="00902A2E">
              <w:rPr>
                <w:sz w:val="24"/>
                <w:szCs w:val="28"/>
              </w:rPr>
              <w:t>В</w:t>
            </w:r>
            <w:r w:rsidRPr="00902A2E">
              <w:rPr>
                <w:szCs w:val="28"/>
              </w:rPr>
              <w:t xml:space="preserve">сероссийской олимпиады школьников </w:t>
            </w:r>
            <w:r w:rsidRPr="00902A2E">
              <w:rPr>
                <w:sz w:val="24"/>
                <w:szCs w:val="28"/>
              </w:rPr>
              <w:br/>
            </w:r>
            <w:r w:rsidRPr="00902A2E">
              <w:rPr>
                <w:szCs w:val="28"/>
              </w:rPr>
              <w:t xml:space="preserve">по вопросам избирательного права </w:t>
            </w:r>
            <w:r w:rsidRPr="00902A2E">
              <w:rPr>
                <w:szCs w:val="28"/>
              </w:rPr>
              <w:br/>
              <w:t>и избирательного процесса</w:t>
            </w:r>
          </w:p>
          <w:p w:rsidR="00D81EA4" w:rsidRPr="00902A2E" w:rsidRDefault="00D81EA4" w:rsidP="00D81EA4">
            <w:pPr>
              <w:ind w:hanging="11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2A2E">
              <w:rPr>
                <w:rFonts w:eastAsia="Calibri"/>
                <w:szCs w:val="28"/>
                <w:lang w:eastAsia="en-US"/>
              </w:rPr>
              <w:t>от</w:t>
            </w:r>
            <w:r w:rsidRPr="00902A2E">
              <w:rPr>
                <w:rFonts w:eastAsia="Calibri"/>
                <w:sz w:val="24"/>
                <w:szCs w:val="24"/>
                <w:lang w:eastAsia="en-US"/>
              </w:rPr>
              <w:t xml:space="preserve"> ___________________________________</w:t>
            </w:r>
          </w:p>
          <w:p w:rsidR="00D81EA4" w:rsidRPr="00902A2E" w:rsidRDefault="00D81EA4" w:rsidP="00D81EA4">
            <w:pPr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02A2E">
              <w:rPr>
                <w:i/>
                <w:sz w:val="20"/>
              </w:rPr>
              <w:t>ФИО участника олимпиады</w:t>
            </w:r>
          </w:p>
        </w:tc>
      </w:tr>
    </w:tbl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598"/>
      <w:bookmarkEnd w:id="5"/>
      <w:r w:rsidRPr="00902A2E">
        <w:rPr>
          <w:rFonts w:ascii="Times New Roman" w:hAnsi="Times New Roman" w:cs="Times New Roman"/>
          <w:sz w:val="28"/>
          <w:szCs w:val="28"/>
        </w:rPr>
        <w:t>Заявление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4022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Прошу допустить меня ____</w:t>
      </w:r>
      <w:r w:rsidR="00E44022" w:rsidRPr="00902A2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E44022" w:rsidRPr="00902A2E" w:rsidRDefault="00E44022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E44022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учащегося (учащуюся) </w:t>
      </w:r>
      <w:r w:rsidR="00E44022" w:rsidRPr="00902A2E">
        <w:rPr>
          <w:rFonts w:ascii="Times New Roman" w:hAnsi="Times New Roman" w:cs="Times New Roman"/>
          <w:sz w:val="28"/>
          <w:szCs w:val="28"/>
        </w:rPr>
        <w:t>________ класса 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E44022" w:rsidRPr="00902A2E">
        <w:rPr>
          <w:rFonts w:ascii="Times New Roman" w:hAnsi="Times New Roman" w:cs="Times New Roman"/>
          <w:sz w:val="28"/>
          <w:szCs w:val="28"/>
        </w:rPr>
        <w:t>+</w:t>
      </w:r>
      <w:r w:rsidRPr="00902A2E">
        <w:rPr>
          <w:rFonts w:ascii="Times New Roman" w:hAnsi="Times New Roman" w:cs="Times New Roman"/>
          <w:sz w:val="28"/>
          <w:szCs w:val="28"/>
        </w:rPr>
        <w:t>____</w:t>
      </w:r>
      <w:r w:rsidR="00E44022" w:rsidRPr="00902A2E">
        <w:rPr>
          <w:rFonts w:ascii="Times New Roman" w:hAnsi="Times New Roman" w:cs="Times New Roman"/>
          <w:sz w:val="28"/>
          <w:szCs w:val="28"/>
        </w:rPr>
        <w:t>_______________________</w:t>
      </w:r>
      <w:r w:rsidRPr="00902A2E">
        <w:rPr>
          <w:rFonts w:ascii="Times New Roman" w:hAnsi="Times New Roman" w:cs="Times New Roman"/>
          <w:sz w:val="28"/>
          <w:szCs w:val="28"/>
        </w:rPr>
        <w:t>,</w:t>
      </w:r>
    </w:p>
    <w:p w:rsidR="00A97130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(наименование образовательной организации)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2B0BA5" w:rsidRPr="00902A2E">
        <w:rPr>
          <w:rFonts w:ascii="Times New Roman" w:hAnsi="Times New Roman" w:cs="Times New Roman"/>
          <w:sz w:val="28"/>
          <w:szCs w:val="28"/>
        </w:rPr>
        <w:t xml:space="preserve">региональном </w:t>
      </w:r>
      <w:r w:rsidRPr="00902A2E">
        <w:rPr>
          <w:rFonts w:ascii="Times New Roman" w:hAnsi="Times New Roman" w:cs="Times New Roman"/>
          <w:sz w:val="28"/>
          <w:szCs w:val="28"/>
        </w:rPr>
        <w:t>этапе Всероссийской олимпиады школьников по вопросам избирательного права и</w:t>
      </w:r>
      <w:r w:rsidR="002B0BA5" w:rsidRPr="00902A2E">
        <w:rPr>
          <w:rFonts w:ascii="Times New Roman" w:hAnsi="Times New Roman" w:cs="Times New Roman"/>
          <w:sz w:val="28"/>
          <w:szCs w:val="28"/>
        </w:rPr>
        <w:t xml:space="preserve"> </w:t>
      </w:r>
      <w:r w:rsidR="00B25E6A" w:rsidRPr="00902A2E">
        <w:rPr>
          <w:rFonts w:ascii="Times New Roman" w:hAnsi="Times New Roman" w:cs="Times New Roman"/>
          <w:sz w:val="28"/>
          <w:szCs w:val="28"/>
        </w:rPr>
        <w:t>избирательного процесса в 202</w:t>
      </w:r>
      <w:r w:rsidR="00405A41" w:rsidRPr="00902A2E">
        <w:rPr>
          <w:rFonts w:ascii="Times New Roman" w:hAnsi="Times New Roman" w:cs="Times New Roman"/>
          <w:sz w:val="28"/>
          <w:szCs w:val="28"/>
        </w:rPr>
        <w:t>4</w:t>
      </w:r>
      <w:r w:rsidR="00B25E6A" w:rsidRPr="00902A2E">
        <w:rPr>
          <w:rFonts w:ascii="Times New Roman" w:hAnsi="Times New Roman" w:cs="Times New Roman"/>
          <w:sz w:val="28"/>
          <w:szCs w:val="28"/>
        </w:rPr>
        <w:t>/202</w:t>
      </w:r>
      <w:r w:rsidR="00405A41" w:rsidRPr="00902A2E">
        <w:rPr>
          <w:rFonts w:ascii="Times New Roman" w:hAnsi="Times New Roman" w:cs="Times New Roman"/>
          <w:sz w:val="28"/>
          <w:szCs w:val="28"/>
        </w:rPr>
        <w:t>5</w:t>
      </w:r>
      <w:r w:rsidRPr="00902A2E">
        <w:rPr>
          <w:rFonts w:ascii="Times New Roman" w:hAnsi="Times New Roman" w:cs="Times New Roman"/>
          <w:sz w:val="28"/>
          <w:szCs w:val="28"/>
        </w:rPr>
        <w:t xml:space="preserve"> учебном году.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 xml:space="preserve">С Положением о Всероссийской олимпиаде школьников по вопросам избирательного права и избирательного процесса и Порядком </w:t>
      </w:r>
      <w:r w:rsidR="002B0BA5" w:rsidRPr="00902A2E">
        <w:rPr>
          <w:rFonts w:ascii="Times New Roman" w:hAnsi="Times New Roman" w:cs="Times New Roman"/>
          <w:sz w:val="28"/>
          <w:szCs w:val="28"/>
        </w:rPr>
        <w:t xml:space="preserve">проведения регионального </w:t>
      </w:r>
      <w:r w:rsidRPr="00902A2E">
        <w:rPr>
          <w:rFonts w:ascii="Times New Roman" w:hAnsi="Times New Roman" w:cs="Times New Roman"/>
          <w:sz w:val="28"/>
          <w:szCs w:val="28"/>
        </w:rPr>
        <w:t xml:space="preserve">этапа Всероссийской олимпиаде школьников по </w:t>
      </w:r>
      <w:r w:rsidR="002B0BA5" w:rsidRPr="00902A2E">
        <w:rPr>
          <w:rFonts w:ascii="Times New Roman" w:hAnsi="Times New Roman" w:cs="Times New Roman"/>
          <w:sz w:val="28"/>
          <w:szCs w:val="28"/>
        </w:rPr>
        <w:t>вопросам избирательного права и </w:t>
      </w:r>
      <w:r w:rsidRPr="00902A2E">
        <w:rPr>
          <w:rFonts w:ascii="Times New Roman" w:hAnsi="Times New Roman" w:cs="Times New Roman"/>
          <w:sz w:val="28"/>
          <w:szCs w:val="28"/>
        </w:rPr>
        <w:t>избирательного процесса ознакомлен(а).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44022" w:rsidRPr="00902A2E" w:rsidRDefault="00E44022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Дата 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02A2E">
        <w:rPr>
          <w:rFonts w:ascii="Times New Roman" w:hAnsi="Times New Roman" w:cs="Times New Roman"/>
          <w:sz w:val="28"/>
          <w:szCs w:val="28"/>
        </w:rPr>
        <w:t>Подпись ___________________</w:t>
      </w:r>
    </w:p>
    <w:p w:rsidR="00A97130" w:rsidRPr="00902A2E" w:rsidRDefault="00A97130" w:rsidP="00A97130">
      <w:pPr>
        <w:rPr>
          <w:szCs w:val="28"/>
        </w:rPr>
      </w:pPr>
      <w:r w:rsidRPr="00902A2E">
        <w:rPr>
          <w:szCs w:val="28"/>
        </w:rPr>
        <w:br w:type="page"/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lastRenderedPageBreak/>
        <w:t>Приложение № </w:t>
      </w:r>
      <w:r w:rsidR="00D81EA4" w:rsidRPr="00902A2E">
        <w:rPr>
          <w:sz w:val="24"/>
          <w:szCs w:val="24"/>
        </w:rPr>
        <w:t>7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2B0BA5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</w:t>
      </w:r>
      <w:r w:rsidR="00A97130" w:rsidRPr="00902A2E">
        <w:rPr>
          <w:sz w:val="24"/>
          <w:szCs w:val="24"/>
        </w:rPr>
        <w:t xml:space="preserve">этапа </w:t>
      </w:r>
      <w:r w:rsidR="00A97130" w:rsidRPr="00902A2E">
        <w:rPr>
          <w:sz w:val="24"/>
          <w:szCs w:val="24"/>
        </w:rPr>
        <w:br/>
        <w:t>Всероссийской олимпиады школьников</w:t>
      </w:r>
      <w:r w:rsidR="00A97130" w:rsidRPr="00902A2E">
        <w:rPr>
          <w:sz w:val="24"/>
          <w:szCs w:val="24"/>
        </w:rPr>
        <w:br/>
        <w:t xml:space="preserve">по вопросам избирательного права </w:t>
      </w:r>
      <w:r w:rsidR="00A97130"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81EA4" w:rsidRPr="00902A2E" w:rsidRDefault="00A97130" w:rsidP="00A9713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624"/>
      <w:bookmarkEnd w:id="6"/>
      <w:r w:rsidRPr="00902A2E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A97130" w:rsidRPr="00902A2E" w:rsidRDefault="00A97130" w:rsidP="00D81EA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A2E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совершеннолетнего </w:t>
      </w:r>
      <w:r w:rsidRPr="00902A2E">
        <w:rPr>
          <w:rFonts w:ascii="Times New Roman" w:hAnsi="Times New Roman" w:cs="Times New Roman"/>
          <w:b/>
          <w:sz w:val="24"/>
          <w:szCs w:val="24"/>
        </w:rPr>
        <w:br/>
        <w:t xml:space="preserve">участника </w:t>
      </w:r>
      <w:r w:rsidR="002B0BA5" w:rsidRPr="00902A2E">
        <w:rPr>
          <w:rFonts w:ascii="Times New Roman" w:hAnsi="Times New Roman" w:cs="Times New Roman"/>
          <w:b/>
          <w:sz w:val="24"/>
          <w:szCs w:val="24"/>
        </w:rPr>
        <w:t xml:space="preserve">регионального </w:t>
      </w:r>
      <w:r w:rsidRPr="00902A2E">
        <w:rPr>
          <w:rFonts w:ascii="Times New Roman" w:hAnsi="Times New Roman" w:cs="Times New Roman"/>
          <w:b/>
          <w:sz w:val="24"/>
          <w:szCs w:val="24"/>
        </w:rPr>
        <w:t>этапа Всероссийской олимпиады школьников по вопросам избирательного права и избирательного процесса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02A2E">
        <w:rPr>
          <w:rFonts w:ascii="Times New Roman" w:hAnsi="Times New Roman" w:cs="Times New Roman"/>
          <w:i/>
        </w:rPr>
        <w:t>(фамилия, имя, отчество (при наличии) участника полностью)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проживающий(-</w:t>
      </w:r>
      <w:proofErr w:type="spellStart"/>
      <w:r w:rsidRPr="00902A2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02A2E">
        <w:rPr>
          <w:rFonts w:ascii="Times New Roman" w:hAnsi="Times New Roman" w:cs="Times New Roman"/>
          <w:sz w:val="24"/>
          <w:szCs w:val="24"/>
        </w:rPr>
        <w:t>) по адресу: _________________________________________________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паспорт: ___________________________________________________________________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 xml:space="preserve">                                               (серия, номер, дата выдачи, кем выдан)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дата рождения: 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 xml:space="preserve">                                                                   (число, месяц, год)</w:t>
      </w:r>
    </w:p>
    <w:p w:rsidR="00A97130" w:rsidRPr="00902A2E" w:rsidRDefault="00D81EA4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СНИЛС</w:t>
      </w:r>
      <w:r w:rsidR="00A97130" w:rsidRPr="00902A2E">
        <w:rPr>
          <w:rFonts w:ascii="Times New Roman" w:hAnsi="Times New Roman" w:cs="Times New Roman"/>
          <w:sz w:val="24"/>
          <w:szCs w:val="24"/>
        </w:rPr>
        <w:t>: _________</w:t>
      </w:r>
      <w:r w:rsidRPr="00902A2E">
        <w:rPr>
          <w:rFonts w:ascii="Times New Roman" w:hAnsi="Times New Roman" w:cs="Times New Roman"/>
          <w:sz w:val="24"/>
          <w:szCs w:val="24"/>
        </w:rPr>
        <w:t>___________________________</w:t>
      </w:r>
      <w:r w:rsidR="00A97130" w:rsidRPr="00902A2E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домашний телефон </w:t>
      </w:r>
      <w:r w:rsidRPr="00902A2E">
        <w:rPr>
          <w:rFonts w:ascii="Times New Roman" w:hAnsi="Times New Roman" w:cs="Times New Roman"/>
          <w:i/>
        </w:rPr>
        <w:t>(с кодом)</w:t>
      </w:r>
      <w:r w:rsidR="00D81EA4" w:rsidRPr="00902A2E">
        <w:rPr>
          <w:rFonts w:ascii="Times New Roman" w:hAnsi="Times New Roman" w:cs="Times New Roman"/>
          <w:sz w:val="24"/>
          <w:szCs w:val="24"/>
        </w:rPr>
        <w:t xml:space="preserve"> – при наличии</w:t>
      </w:r>
      <w:r w:rsidRPr="00902A2E">
        <w:rPr>
          <w:rFonts w:ascii="Times New Roman" w:hAnsi="Times New Roman" w:cs="Times New Roman"/>
          <w:sz w:val="24"/>
          <w:szCs w:val="24"/>
        </w:rPr>
        <w:t>: __________</w:t>
      </w:r>
      <w:r w:rsidR="00D81EA4" w:rsidRPr="00902A2E">
        <w:rPr>
          <w:rFonts w:ascii="Times New Roman" w:hAnsi="Times New Roman" w:cs="Times New Roman"/>
          <w:sz w:val="24"/>
          <w:szCs w:val="24"/>
        </w:rPr>
        <w:t>_____________________</w:t>
      </w:r>
      <w:r w:rsidRPr="00902A2E">
        <w:rPr>
          <w:rFonts w:ascii="Times New Roman" w:hAnsi="Times New Roman" w:cs="Times New Roman"/>
          <w:sz w:val="24"/>
          <w:szCs w:val="24"/>
        </w:rPr>
        <w:t>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мобильный телефон: 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электронный адрес: 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класс обучения: 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место учебы в настоящее время </w:t>
      </w:r>
      <w:r w:rsidRPr="00902A2E">
        <w:rPr>
          <w:rFonts w:ascii="Times New Roman" w:hAnsi="Times New Roman" w:cs="Times New Roman"/>
          <w:i/>
        </w:rPr>
        <w:t>(в соответствии с уставом</w:t>
      </w:r>
      <w:r w:rsidR="00D81EA4" w:rsidRPr="00902A2E">
        <w:rPr>
          <w:rFonts w:ascii="Times New Roman" w:hAnsi="Times New Roman" w:cs="Times New Roman"/>
          <w:i/>
        </w:rPr>
        <w:t xml:space="preserve"> </w:t>
      </w:r>
      <w:r w:rsidRPr="00902A2E">
        <w:rPr>
          <w:rFonts w:ascii="Times New Roman" w:hAnsi="Times New Roman" w:cs="Times New Roman"/>
          <w:i/>
        </w:rPr>
        <w:t>общеобразовательного учреждения)</w:t>
      </w:r>
      <w:r w:rsidR="00D81EA4" w:rsidRPr="00902A2E">
        <w:rPr>
          <w:rFonts w:ascii="Times New Roman" w:hAnsi="Times New Roman" w:cs="Times New Roman"/>
          <w:sz w:val="24"/>
          <w:szCs w:val="24"/>
        </w:rPr>
        <w:t>: ___</w:t>
      </w:r>
      <w:r w:rsidRPr="00902A2E">
        <w:rPr>
          <w:rFonts w:ascii="Times New Roman" w:hAnsi="Times New Roman" w:cs="Times New Roman"/>
          <w:sz w:val="24"/>
          <w:szCs w:val="24"/>
        </w:rPr>
        <w:t>_______</w:t>
      </w:r>
      <w:r w:rsidR="00D81EA4"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02A2E">
        <w:rPr>
          <w:rFonts w:ascii="Times New Roman" w:hAnsi="Times New Roman" w:cs="Times New Roman"/>
          <w:sz w:val="24"/>
          <w:szCs w:val="24"/>
        </w:rPr>
        <w:t xml:space="preserve">адрес учебного заведения с указанием типа населенного пункта  </w:t>
      </w:r>
      <w:r w:rsidRPr="00902A2E">
        <w:rPr>
          <w:rFonts w:ascii="Times New Roman" w:hAnsi="Times New Roman" w:cs="Times New Roman"/>
          <w:i/>
          <w:sz w:val="24"/>
          <w:szCs w:val="24"/>
        </w:rPr>
        <w:t xml:space="preserve">(город,  </w:t>
      </w:r>
      <w:proofErr w:type="spellStart"/>
      <w:r w:rsidRPr="00902A2E">
        <w:rPr>
          <w:rFonts w:ascii="Times New Roman" w:hAnsi="Times New Roman" w:cs="Times New Roman"/>
          <w:i/>
          <w:sz w:val="24"/>
          <w:szCs w:val="24"/>
        </w:rPr>
        <w:t>пгт</w:t>
      </w:r>
      <w:proofErr w:type="spellEnd"/>
      <w:r w:rsidRPr="00902A2E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i/>
          <w:sz w:val="24"/>
          <w:szCs w:val="24"/>
        </w:rPr>
        <w:t>поселок, село, деревня)</w:t>
      </w:r>
      <w:r w:rsidRPr="00902A2E">
        <w:rPr>
          <w:rFonts w:ascii="Times New Roman" w:hAnsi="Times New Roman" w:cs="Times New Roman"/>
          <w:sz w:val="24"/>
          <w:szCs w:val="24"/>
        </w:rPr>
        <w:t>, контактные телефоны: __________</w:t>
      </w:r>
      <w:r w:rsidR="00D81EA4" w:rsidRPr="00902A2E">
        <w:rPr>
          <w:rFonts w:ascii="Times New Roman" w:hAnsi="Times New Roman" w:cs="Times New Roman"/>
          <w:sz w:val="24"/>
          <w:szCs w:val="24"/>
        </w:rPr>
        <w:t>______</w:t>
      </w:r>
      <w:r w:rsidRPr="00902A2E">
        <w:rPr>
          <w:rFonts w:ascii="Times New Roman" w:hAnsi="Times New Roman" w:cs="Times New Roman"/>
          <w:sz w:val="24"/>
          <w:szCs w:val="24"/>
        </w:rPr>
        <w:t>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в  соответствии  с требованиями  </w:t>
      </w:r>
      <w:hyperlink r:id="rId36">
        <w:r w:rsidRPr="00902A2E">
          <w:rPr>
            <w:rFonts w:ascii="Times New Roman" w:hAnsi="Times New Roman" w:cs="Times New Roman"/>
            <w:sz w:val="24"/>
            <w:szCs w:val="24"/>
          </w:rPr>
          <w:t>статьи 9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 Федерального закона от 27 июля 2006 года № 152-ФЗ "О персональных данных" настоящим подтверждаю свое </w:t>
      </w:r>
      <w:r w:rsidR="00293EC9" w:rsidRPr="00902A2E">
        <w:rPr>
          <w:rFonts w:ascii="Times New Roman" w:hAnsi="Times New Roman" w:cs="Times New Roman"/>
          <w:sz w:val="24"/>
          <w:szCs w:val="24"/>
        </w:rPr>
        <w:t>согласие на </w:t>
      </w:r>
      <w:r w:rsidRPr="00902A2E">
        <w:rPr>
          <w:rFonts w:ascii="Times New Roman" w:hAnsi="Times New Roman" w:cs="Times New Roman"/>
          <w:sz w:val="24"/>
          <w:szCs w:val="24"/>
        </w:rPr>
        <w:t>предоставление и обработку моих персональных данных организаторам Всероссийской олимпиады школьников по вопросам избирательного права и избирательного процесса  (далее – олимпиада) в лице Избирательной комиссии Пермского края, г. Пермь, ул.</w:t>
      </w:r>
      <w:r w:rsidR="00293EC9" w:rsidRPr="00902A2E">
        <w:rPr>
          <w:rFonts w:ascii="Times New Roman" w:hAnsi="Times New Roman" w:cs="Times New Roman"/>
          <w:sz w:val="24"/>
          <w:szCs w:val="24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Ленина, д. 51, </w:t>
      </w:r>
      <w:r w:rsidR="002B0BA5" w:rsidRPr="00902A2E">
        <w:rPr>
          <w:rFonts w:ascii="Times New Roman" w:hAnsi="Times New Roman" w:cs="Times New Roman"/>
          <w:sz w:val="24"/>
          <w:szCs w:val="24"/>
        </w:rPr>
        <w:t xml:space="preserve">в целях участия в региональном </w:t>
      </w:r>
      <w:r w:rsidRPr="00902A2E">
        <w:rPr>
          <w:rFonts w:ascii="Times New Roman" w:hAnsi="Times New Roman" w:cs="Times New Roman"/>
          <w:sz w:val="24"/>
          <w:szCs w:val="24"/>
        </w:rPr>
        <w:t xml:space="preserve">этапе олимпиады: фамилии,  имени, отчества, фотографий, видеоизображений, класса, места учебы, даты рождения, гражданства, данных паспорта/свидетельства о рождении, </w:t>
      </w:r>
      <w:r w:rsidR="00E44022" w:rsidRPr="00902A2E">
        <w:rPr>
          <w:rFonts w:ascii="Times New Roman" w:hAnsi="Times New Roman" w:cs="Times New Roman"/>
          <w:sz w:val="24"/>
          <w:szCs w:val="24"/>
        </w:rPr>
        <w:t>СНИЛС</w:t>
      </w:r>
      <w:r w:rsidRPr="00902A2E">
        <w:rPr>
          <w:rFonts w:ascii="Times New Roman" w:hAnsi="Times New Roman" w:cs="Times New Roman"/>
          <w:sz w:val="24"/>
          <w:szCs w:val="24"/>
        </w:rPr>
        <w:t>, адреса, телефона, электронног</w:t>
      </w:r>
      <w:r w:rsidR="00293EC9" w:rsidRPr="00902A2E">
        <w:rPr>
          <w:rFonts w:ascii="Times New Roman" w:hAnsi="Times New Roman" w:cs="Times New Roman"/>
          <w:sz w:val="24"/>
          <w:szCs w:val="24"/>
        </w:rPr>
        <w:t>о адреса, результатов участия в </w:t>
      </w:r>
      <w:r w:rsidRPr="00902A2E">
        <w:rPr>
          <w:rFonts w:ascii="Times New Roman" w:hAnsi="Times New Roman" w:cs="Times New Roman"/>
          <w:sz w:val="24"/>
          <w:szCs w:val="24"/>
        </w:rPr>
        <w:t>заключительном этапе олимпиады, олимпиадных работ с целью формирования  регламентированной отчетности, размещения результато</w:t>
      </w:r>
      <w:r w:rsidR="00293EC9" w:rsidRPr="00902A2E">
        <w:rPr>
          <w:rFonts w:ascii="Times New Roman" w:hAnsi="Times New Roman" w:cs="Times New Roman"/>
          <w:sz w:val="24"/>
          <w:szCs w:val="24"/>
        </w:rPr>
        <w:t>в на официальных сайтах и</w:t>
      </w:r>
      <w:r w:rsidR="00293EC9" w:rsidRPr="00902A2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других </w:t>
      </w:r>
      <w:proofErr w:type="spellStart"/>
      <w:r w:rsidRPr="00902A2E">
        <w:rPr>
          <w:rFonts w:ascii="Times New Roman" w:hAnsi="Times New Roman" w:cs="Times New Roman"/>
          <w:sz w:val="24"/>
          <w:szCs w:val="24"/>
        </w:rPr>
        <w:t>медиаресурсах</w:t>
      </w:r>
      <w:proofErr w:type="spellEnd"/>
      <w:r w:rsidRPr="00902A2E">
        <w:rPr>
          <w:rFonts w:ascii="Times New Roman" w:hAnsi="Times New Roman" w:cs="Times New Roman"/>
          <w:sz w:val="24"/>
          <w:szCs w:val="24"/>
        </w:rPr>
        <w:t xml:space="preserve"> организаторов </w:t>
      </w:r>
      <w:r w:rsidR="00902A2E">
        <w:rPr>
          <w:rFonts w:ascii="Times New Roman" w:hAnsi="Times New Roman" w:cs="Times New Roman"/>
          <w:sz w:val="24"/>
          <w:szCs w:val="24"/>
        </w:rPr>
        <w:t>олимпиады в </w:t>
      </w:r>
      <w:r w:rsidRPr="00902A2E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</w:t>
      </w:r>
      <w:r w:rsidR="00902A2E">
        <w:rPr>
          <w:rFonts w:ascii="Times New Roman" w:hAnsi="Times New Roman" w:cs="Times New Roman"/>
          <w:sz w:val="24"/>
          <w:szCs w:val="24"/>
        </w:rPr>
        <w:t>"Интернет", размещения данных в </w:t>
      </w:r>
      <w:r w:rsidRPr="00902A2E">
        <w:rPr>
          <w:rFonts w:ascii="Times New Roman" w:hAnsi="Times New Roman" w:cs="Times New Roman"/>
          <w:sz w:val="24"/>
          <w:szCs w:val="24"/>
        </w:rPr>
        <w:t>закрытой базе данных олимпиады, а также в государств</w:t>
      </w:r>
      <w:r w:rsidR="00902A2E">
        <w:rPr>
          <w:rFonts w:ascii="Times New Roman" w:hAnsi="Times New Roman" w:cs="Times New Roman"/>
          <w:sz w:val="24"/>
          <w:szCs w:val="24"/>
        </w:rPr>
        <w:t>енном информационном ресурсе об </w:t>
      </w:r>
      <w:r w:rsidRPr="00902A2E">
        <w:rPr>
          <w:rFonts w:ascii="Times New Roman" w:hAnsi="Times New Roman" w:cs="Times New Roman"/>
          <w:sz w:val="24"/>
          <w:szCs w:val="24"/>
        </w:rPr>
        <w:t>одаренных детях.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Предоставляю организаторам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</w:t>
      </w:r>
      <w:r w:rsidR="00293EC9" w:rsidRPr="00902A2E">
        <w:rPr>
          <w:rFonts w:ascii="Times New Roman" w:hAnsi="Times New Roman" w:cs="Times New Roman"/>
          <w:sz w:val="24"/>
          <w:szCs w:val="24"/>
        </w:rPr>
        <w:t>ание, блокирование, удаление (с</w:t>
      </w:r>
      <w:r w:rsidR="00293EC9" w:rsidRPr="00902A2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>использованием автоматизированных средств и без использования средств автоматизации).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lastRenderedPageBreak/>
        <w:t>Мои персональные данные передаются по запросам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 (РЦОИТ при ЦИК России), Избирательной комиссии Пермского края, Министерства образования и науки Пермского края.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Согласие действует </w:t>
      </w:r>
      <w:r w:rsidR="00D81EA4" w:rsidRPr="00902A2E">
        <w:rPr>
          <w:rFonts w:ascii="Times New Roman" w:hAnsi="Times New Roman" w:cs="Times New Roman"/>
          <w:sz w:val="24"/>
          <w:szCs w:val="24"/>
        </w:rPr>
        <w:t>5</w:t>
      </w:r>
      <w:r w:rsidRPr="00902A2E">
        <w:rPr>
          <w:rFonts w:ascii="Times New Roman" w:hAnsi="Times New Roman" w:cs="Times New Roman"/>
          <w:sz w:val="24"/>
          <w:szCs w:val="24"/>
        </w:rPr>
        <w:t xml:space="preserve"> (</w:t>
      </w:r>
      <w:r w:rsidR="00D81EA4" w:rsidRPr="00902A2E">
        <w:rPr>
          <w:rFonts w:ascii="Times New Roman" w:hAnsi="Times New Roman" w:cs="Times New Roman"/>
          <w:sz w:val="24"/>
          <w:szCs w:val="24"/>
        </w:rPr>
        <w:t>пять</w:t>
      </w:r>
      <w:r w:rsidRPr="00902A2E">
        <w:rPr>
          <w:rFonts w:ascii="Times New Roman" w:hAnsi="Times New Roman" w:cs="Times New Roman"/>
          <w:sz w:val="24"/>
          <w:szCs w:val="24"/>
        </w:rPr>
        <w:t xml:space="preserve">) </w:t>
      </w:r>
      <w:r w:rsidR="00D81EA4" w:rsidRPr="00902A2E">
        <w:rPr>
          <w:rFonts w:ascii="Times New Roman" w:hAnsi="Times New Roman" w:cs="Times New Roman"/>
          <w:sz w:val="24"/>
          <w:szCs w:val="24"/>
        </w:rPr>
        <w:t>лет</w:t>
      </w:r>
      <w:r w:rsidRPr="00902A2E">
        <w:rPr>
          <w:rFonts w:ascii="Times New Roman" w:hAnsi="Times New Roman" w:cs="Times New Roman"/>
          <w:sz w:val="24"/>
          <w:szCs w:val="24"/>
        </w:rPr>
        <w:t xml:space="preserve"> с даты подписания.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заявлению.</w:t>
      </w:r>
    </w:p>
    <w:p w:rsidR="00A97130" w:rsidRPr="00902A2E" w:rsidRDefault="00A97130" w:rsidP="00A97130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:rsidR="00A97130" w:rsidRPr="00902A2E" w:rsidRDefault="00A97130" w:rsidP="00A97130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Дата:</w:t>
      </w:r>
    </w:p>
    <w:p w:rsidR="00A97130" w:rsidRPr="00902A2E" w:rsidRDefault="00A97130" w:rsidP="00A97130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   "___" ____________ 20____ г. ________________/____________________</w:t>
      </w:r>
    </w:p>
    <w:p w:rsidR="00D81EA4" w:rsidRPr="00902A2E" w:rsidRDefault="00D81EA4" w:rsidP="00A97130">
      <w:pPr>
        <w:rPr>
          <w:i/>
          <w:sz w:val="20"/>
        </w:rPr>
      </w:pPr>
      <w:r w:rsidRPr="00902A2E">
        <w:rPr>
          <w:i/>
          <w:sz w:val="20"/>
        </w:rPr>
        <w:t xml:space="preserve">                                                                                 (подпись)                              (расшифровка)</w:t>
      </w:r>
    </w:p>
    <w:p w:rsidR="00D81EA4" w:rsidRPr="00902A2E" w:rsidRDefault="00D81EA4" w:rsidP="00A97130">
      <w:pPr>
        <w:rPr>
          <w:sz w:val="24"/>
          <w:szCs w:val="24"/>
        </w:rPr>
      </w:pPr>
    </w:p>
    <w:p w:rsidR="00D81EA4" w:rsidRPr="00902A2E" w:rsidRDefault="00D81EA4" w:rsidP="00A97130">
      <w:pPr>
        <w:rPr>
          <w:sz w:val="24"/>
          <w:szCs w:val="24"/>
        </w:rPr>
      </w:pPr>
    </w:p>
    <w:p w:rsidR="00D81EA4" w:rsidRPr="00902A2E" w:rsidRDefault="00D81EA4" w:rsidP="00D81EA4">
      <w:pPr>
        <w:rPr>
          <w:sz w:val="24"/>
          <w:szCs w:val="24"/>
        </w:rPr>
      </w:pPr>
      <w:r w:rsidRPr="00902A2E">
        <w:rPr>
          <w:sz w:val="24"/>
          <w:szCs w:val="24"/>
        </w:rPr>
        <w:t>Полномочия представителя субъект</w:t>
      </w:r>
      <w:r w:rsidR="00F56DD5" w:rsidRPr="00902A2E">
        <w:rPr>
          <w:sz w:val="24"/>
          <w:szCs w:val="24"/>
        </w:rPr>
        <w:t>а персональных данных проверены</w:t>
      </w:r>
      <w:r w:rsidRPr="00902A2E">
        <w:rPr>
          <w:sz w:val="24"/>
          <w:szCs w:val="24"/>
        </w:rPr>
        <w:t>.</w:t>
      </w:r>
    </w:p>
    <w:p w:rsidR="00D81EA4" w:rsidRPr="00902A2E" w:rsidRDefault="00D81EA4" w:rsidP="00D81EA4">
      <w:pPr>
        <w:rPr>
          <w:sz w:val="24"/>
          <w:szCs w:val="24"/>
        </w:rPr>
      </w:pPr>
    </w:p>
    <w:p w:rsidR="00D81EA4" w:rsidRPr="00902A2E" w:rsidRDefault="00D81EA4" w:rsidP="00D81EA4">
      <w:pPr>
        <w:rPr>
          <w:sz w:val="24"/>
          <w:szCs w:val="24"/>
        </w:rPr>
      </w:pPr>
      <w:r w:rsidRPr="00902A2E">
        <w:rPr>
          <w:sz w:val="24"/>
          <w:szCs w:val="24"/>
        </w:rPr>
        <w:t xml:space="preserve">Дата: </w:t>
      </w:r>
    </w:p>
    <w:p w:rsidR="00D81EA4" w:rsidRPr="00902A2E" w:rsidRDefault="00D81EA4" w:rsidP="00D81EA4">
      <w:pPr>
        <w:rPr>
          <w:sz w:val="24"/>
          <w:szCs w:val="24"/>
        </w:rPr>
      </w:pPr>
      <w:r w:rsidRPr="00902A2E">
        <w:rPr>
          <w:sz w:val="24"/>
          <w:szCs w:val="24"/>
        </w:rPr>
        <w:t>«_____»______________20____г.     __________________/______________________</w:t>
      </w:r>
    </w:p>
    <w:p w:rsidR="00E44022" w:rsidRPr="00902A2E" w:rsidRDefault="00D81EA4" w:rsidP="00D81EA4">
      <w:pPr>
        <w:rPr>
          <w:i/>
          <w:sz w:val="20"/>
        </w:rPr>
      </w:pPr>
      <w:r w:rsidRPr="00902A2E">
        <w:rPr>
          <w:i/>
          <w:sz w:val="20"/>
        </w:rPr>
        <w:t xml:space="preserve">                                                                                     (подпись)                            (расшифровка)</w:t>
      </w: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</w:p>
    <w:p w:rsidR="00E44022" w:rsidRPr="00902A2E" w:rsidRDefault="00E44022" w:rsidP="00D81EA4">
      <w:pPr>
        <w:rPr>
          <w:sz w:val="24"/>
          <w:szCs w:val="24"/>
        </w:rPr>
      </w:pPr>
      <w:r w:rsidRPr="00902A2E">
        <w:rPr>
          <w:sz w:val="24"/>
          <w:szCs w:val="24"/>
        </w:rPr>
        <w:t>______________________</w:t>
      </w:r>
    </w:p>
    <w:p w:rsidR="00E44022" w:rsidRPr="00902A2E" w:rsidRDefault="00E44022" w:rsidP="00D81EA4">
      <w:pPr>
        <w:rPr>
          <w:sz w:val="24"/>
          <w:szCs w:val="24"/>
        </w:rPr>
      </w:pPr>
    </w:p>
    <w:p w:rsidR="00A97130" w:rsidRPr="00902A2E" w:rsidRDefault="00E44022" w:rsidP="00D81EA4">
      <w:pPr>
        <w:rPr>
          <w:i/>
          <w:sz w:val="20"/>
        </w:rPr>
      </w:pPr>
      <w:r w:rsidRPr="00902A2E">
        <w:rPr>
          <w:sz w:val="24"/>
          <w:szCs w:val="24"/>
        </w:rPr>
        <w:t xml:space="preserve">&lt;1&gt; Заверяет председатель территориальной избирательной комиссии, либо руководитель образовательной организации, направивший участника </w:t>
      </w:r>
      <w:r w:rsidR="00A97130" w:rsidRPr="00902A2E">
        <w:rPr>
          <w:i/>
          <w:sz w:val="20"/>
        </w:rPr>
        <w:br w:type="page"/>
      </w:r>
      <w:r w:rsidR="00D81EA4" w:rsidRPr="00902A2E">
        <w:rPr>
          <w:i/>
          <w:sz w:val="20"/>
        </w:rPr>
        <w:lastRenderedPageBreak/>
        <w:t xml:space="preserve"> </w:t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>Приложение № </w:t>
      </w:r>
      <w:r w:rsidR="00103930" w:rsidRPr="00902A2E">
        <w:rPr>
          <w:sz w:val="24"/>
          <w:szCs w:val="24"/>
        </w:rPr>
        <w:t>8</w:t>
      </w:r>
      <w:r w:rsidRPr="00902A2E">
        <w:rPr>
          <w:sz w:val="24"/>
          <w:szCs w:val="24"/>
        </w:rPr>
        <w:br/>
        <w:t xml:space="preserve">к Порядку проведения </w:t>
      </w:r>
    </w:p>
    <w:p w:rsidR="00A97130" w:rsidRPr="00902A2E" w:rsidRDefault="00A97130" w:rsidP="00A97130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этапа </w:t>
      </w:r>
      <w:r w:rsidRPr="00902A2E">
        <w:rPr>
          <w:sz w:val="24"/>
          <w:szCs w:val="24"/>
        </w:rPr>
        <w:br/>
        <w:t>Всероссийской олимпиады школьников</w:t>
      </w:r>
      <w:r w:rsidRPr="00902A2E">
        <w:rPr>
          <w:sz w:val="24"/>
          <w:szCs w:val="24"/>
        </w:rPr>
        <w:br/>
        <w:t xml:space="preserve"> по вопросам избирательного права </w:t>
      </w:r>
      <w:r w:rsidRPr="00902A2E">
        <w:rPr>
          <w:sz w:val="24"/>
          <w:szCs w:val="24"/>
        </w:rPr>
        <w:br/>
        <w:t>и избирательного процесса</w:t>
      </w: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59FC" w:rsidRPr="00902A2E" w:rsidRDefault="006659FC" w:rsidP="006659FC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>СОГЛАСИЕ</w:t>
      </w:r>
    </w:p>
    <w:p w:rsidR="006659FC" w:rsidRPr="00902A2E" w:rsidRDefault="006659FC" w:rsidP="006659FC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Я, ___________________________________________________________________,</w:t>
      </w:r>
    </w:p>
    <w:p w:rsidR="00A97130" w:rsidRPr="00902A2E" w:rsidRDefault="00A97130" w:rsidP="006659FC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902A2E">
        <w:rPr>
          <w:rFonts w:ascii="Times New Roman" w:hAnsi="Times New Roman" w:cs="Times New Roman"/>
          <w:i/>
        </w:rPr>
        <w:t>(фамилия, имя, отчество (при наличии) указываются полностью)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контактная информация (номер телефона, адрес электронной почты или почтовый адрес субъекта персональных данных):_______________________________________________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6659FC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37">
        <w:r w:rsidRPr="00902A2E">
          <w:rPr>
            <w:rFonts w:ascii="Times New Roman" w:hAnsi="Times New Roman" w:cs="Times New Roman"/>
            <w:sz w:val="24"/>
            <w:szCs w:val="24"/>
          </w:rPr>
          <w:t>статьей 10.1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 Федерального закона  от  27 июля 2006 года № 152-ФЗ "О персональных данных", в целях</w:t>
      </w:r>
      <w:r w:rsidR="006659FC" w:rsidRPr="00902A2E">
        <w:rPr>
          <w:rFonts w:ascii="Times New Roman" w:hAnsi="Times New Roman" w:cs="Times New Roman"/>
          <w:sz w:val="24"/>
          <w:szCs w:val="24"/>
        </w:rPr>
        <w:t>:</w:t>
      </w:r>
    </w:p>
    <w:p w:rsidR="006659FC" w:rsidRPr="00902A2E" w:rsidRDefault="006659FC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ab/>
      </w:r>
      <w:r w:rsidR="00A97130" w:rsidRPr="00902A2E">
        <w:rPr>
          <w:rFonts w:ascii="Times New Roman" w:hAnsi="Times New Roman" w:cs="Times New Roman"/>
          <w:sz w:val="24"/>
          <w:szCs w:val="24"/>
        </w:rPr>
        <w:t xml:space="preserve"> выявления и развития у обучающихся творч</w:t>
      </w:r>
      <w:r w:rsidR="00902A2E">
        <w:rPr>
          <w:rFonts w:ascii="Times New Roman" w:hAnsi="Times New Roman" w:cs="Times New Roman"/>
          <w:sz w:val="24"/>
          <w:szCs w:val="24"/>
        </w:rPr>
        <w:t>еских способностей и интереса к </w:t>
      </w:r>
      <w:r w:rsidR="00A97130" w:rsidRPr="00902A2E">
        <w:rPr>
          <w:rFonts w:ascii="Times New Roman" w:hAnsi="Times New Roman" w:cs="Times New Roman"/>
          <w:sz w:val="24"/>
          <w:szCs w:val="24"/>
        </w:rPr>
        <w:t xml:space="preserve">правовым </w:t>
      </w:r>
      <w:r w:rsidRPr="00902A2E">
        <w:rPr>
          <w:rFonts w:ascii="Times New Roman" w:hAnsi="Times New Roman" w:cs="Times New Roman"/>
          <w:sz w:val="24"/>
          <w:szCs w:val="24"/>
        </w:rPr>
        <w:t>дисциплинам;</w:t>
      </w:r>
    </w:p>
    <w:p w:rsidR="006659FC" w:rsidRPr="00902A2E" w:rsidRDefault="006659FC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ab/>
      </w:r>
      <w:r w:rsidR="00A97130" w:rsidRPr="00902A2E">
        <w:rPr>
          <w:rFonts w:ascii="Times New Roman" w:hAnsi="Times New Roman" w:cs="Times New Roman"/>
          <w:sz w:val="24"/>
          <w:szCs w:val="24"/>
        </w:rPr>
        <w:t xml:space="preserve"> повышения правово</w:t>
      </w:r>
      <w:r w:rsidRPr="00902A2E">
        <w:rPr>
          <w:rFonts w:ascii="Times New Roman" w:hAnsi="Times New Roman" w:cs="Times New Roman"/>
          <w:sz w:val="24"/>
          <w:szCs w:val="24"/>
        </w:rPr>
        <w:t>й культуры  будущих избирателей;</w:t>
      </w:r>
    </w:p>
    <w:p w:rsidR="006659FC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="006659FC" w:rsidRPr="00902A2E">
        <w:rPr>
          <w:rFonts w:ascii="Times New Roman" w:hAnsi="Times New Roman" w:cs="Times New Roman"/>
          <w:sz w:val="24"/>
          <w:szCs w:val="24"/>
        </w:rPr>
        <w:tab/>
      </w:r>
      <w:r w:rsidRPr="00902A2E">
        <w:rPr>
          <w:rFonts w:ascii="Times New Roman" w:hAnsi="Times New Roman" w:cs="Times New Roman"/>
          <w:sz w:val="24"/>
          <w:szCs w:val="24"/>
        </w:rPr>
        <w:t xml:space="preserve">повышения мотивации к получению и совершенствованию знаний в области избирательного </w:t>
      </w:r>
      <w:r w:rsidR="006659FC" w:rsidRPr="00902A2E">
        <w:rPr>
          <w:rFonts w:ascii="Times New Roman" w:hAnsi="Times New Roman" w:cs="Times New Roman"/>
          <w:sz w:val="24"/>
          <w:szCs w:val="24"/>
        </w:rPr>
        <w:t>права и избирательного процесса;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даю согласие Избирательной комиссии Пермского края, расположенной по адр</w:t>
      </w:r>
      <w:r w:rsidR="00902A2E">
        <w:rPr>
          <w:rFonts w:ascii="Times New Roman" w:hAnsi="Times New Roman" w:cs="Times New Roman"/>
          <w:sz w:val="24"/>
          <w:szCs w:val="24"/>
        </w:rPr>
        <w:t>есу: г. </w:t>
      </w:r>
      <w:r w:rsidRPr="00902A2E">
        <w:rPr>
          <w:rFonts w:ascii="Times New Roman" w:hAnsi="Times New Roman" w:cs="Times New Roman"/>
          <w:sz w:val="24"/>
          <w:szCs w:val="24"/>
        </w:rPr>
        <w:t>Пермь, ул. Ленина, д. 51 (ИНН 5902291477, сведения об информационных ресурсах оператора:</w:t>
      </w:r>
    </w:p>
    <w:p w:rsidR="00A97130" w:rsidRPr="00902A2E" w:rsidRDefault="004973B7" w:rsidP="005D3F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https://vk.com/mik_permkrai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>,</w:t>
      </w:r>
      <w:r w:rsidR="005D3FDD" w:rsidRPr="00902A2E">
        <w:rPr>
          <w:rFonts w:ascii="Times New Roman" w:hAnsi="Times New Roman" w:cs="Times New Roman"/>
          <w:sz w:val="24"/>
          <w:szCs w:val="24"/>
        </w:rPr>
        <w:t xml:space="preserve"> </w:t>
      </w:r>
      <w:hyperlink r:id="rId39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https://zen.yandex.ru/id/623063265dd0b878a6ee1078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 xml:space="preserve">, </w:t>
      </w:r>
      <w:hyperlink r:id="rId40" w:history="1">
        <w:r w:rsidR="00A97130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https://t.me/ikpk59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history="1">
        <w:r w:rsidR="00593988" w:rsidRPr="00902A2E">
          <w:rPr>
            <w:rStyle w:val="af9"/>
            <w:rFonts w:ascii="Times New Roman" w:hAnsi="Times New Roman" w:cs="Times New Roman"/>
            <w:sz w:val="24"/>
            <w:szCs w:val="24"/>
          </w:rPr>
          <w:t>https://ok.ru/izbirkomperm</w:t>
        </w:r>
      </w:hyperlink>
      <w:r w:rsidR="00A97130" w:rsidRPr="00902A2E">
        <w:rPr>
          <w:rFonts w:ascii="Times New Roman" w:hAnsi="Times New Roman" w:cs="Times New Roman"/>
          <w:sz w:val="24"/>
          <w:szCs w:val="24"/>
        </w:rPr>
        <w:t>), на обработку  в форме распространения моих персональных данных.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персональные данные: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год, месяц, дата рождения;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пол;</w:t>
      </w:r>
    </w:p>
    <w:p w:rsidR="00A97130" w:rsidRPr="00902A2E" w:rsidRDefault="006659FC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класс, место учебы</w:t>
      </w:r>
      <w:r w:rsidR="00A97130" w:rsidRPr="00902A2E">
        <w:rPr>
          <w:rFonts w:ascii="Times New Roman" w:hAnsi="Times New Roman" w:cs="Times New Roman"/>
          <w:sz w:val="24"/>
          <w:szCs w:val="24"/>
        </w:rPr>
        <w:t>;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биометрические персональные данные: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изображение (фотография и видеозапись).</w:t>
      </w:r>
    </w:p>
    <w:p w:rsidR="00A97130" w:rsidRPr="00902A2E" w:rsidRDefault="00A97130" w:rsidP="00A9713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Условия и запреты на обработку вышеуказанных персональных данных (</w:t>
      </w:r>
      <w:hyperlink r:id="rId42">
        <w:r w:rsidRPr="00902A2E">
          <w:rPr>
            <w:rFonts w:ascii="Times New Roman" w:hAnsi="Times New Roman" w:cs="Times New Roman"/>
            <w:sz w:val="24"/>
            <w:szCs w:val="24"/>
          </w:rPr>
          <w:t>ч. 9 ст. 10.1</w:t>
        </w:r>
      </w:hyperlink>
      <w:r w:rsidRPr="00902A2E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 152-ФЗ "О персональных данных") (нужное отметить):</w:t>
      </w:r>
    </w:p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33"/>
      </w:tblGrid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не устанавливаю;</w:t>
            </w:r>
          </w:p>
        </w:tc>
      </w:tr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запрет на передачу (кроме предоставления доступа) этих данных оператором неограниченному кругу лиц;</w:t>
            </w:r>
          </w:p>
        </w:tc>
      </w:tr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177165" cy="23876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запрет на обработку (кроме получения доступа) этих данных неограниченным кругом лиц;</w:t>
            </w:r>
          </w:p>
        </w:tc>
      </w:tr>
      <w:tr w:rsidR="00A97130" w:rsidRPr="00902A2E" w:rsidTr="00550A9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lastRenderedPageBreak/>
              <w:drawing>
                <wp:inline distT="0" distB="0" distL="0" distR="0">
                  <wp:extent cx="177165" cy="23876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устанавливаю условия обработки (кроме получения доступа) этих данных неограниченным кругом лиц:</w:t>
            </w:r>
            <w:r w:rsidR="006659FC" w:rsidRPr="00902A2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</w:tr>
    </w:tbl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 к информации  лишь для строго определенных сотрудников, либо с использованием информационно-телекоммуникационных  сетей, либо без передачи полученных персональных данных:</w:t>
      </w:r>
    </w:p>
    <w:p w:rsidR="00A97130" w:rsidRPr="00902A2E" w:rsidRDefault="00A97130" w:rsidP="006659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6659FC" w:rsidRPr="00902A2E" w:rsidRDefault="006659FC" w:rsidP="006659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A97130" w:rsidRPr="00902A2E" w:rsidRDefault="00A97130" w:rsidP="00A9713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добровольно, по</w:t>
      </w:r>
      <w:r w:rsidR="00293EC9" w:rsidRPr="00902A2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902A2E">
        <w:rPr>
          <w:rFonts w:ascii="Times New Roman" w:hAnsi="Times New Roman" w:cs="Times New Roman"/>
          <w:sz w:val="24"/>
          <w:szCs w:val="24"/>
        </w:rPr>
        <w:t>собственной воле и в своих интересах.</w:t>
      </w:r>
    </w:p>
    <w:p w:rsidR="00A97130" w:rsidRPr="00902A2E" w:rsidRDefault="00A97130" w:rsidP="00A97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3402"/>
        <w:gridCol w:w="340"/>
        <w:gridCol w:w="1531"/>
        <w:gridCol w:w="340"/>
        <w:gridCol w:w="964"/>
        <w:gridCol w:w="680"/>
        <w:gridCol w:w="793"/>
      </w:tblGrid>
      <w:tr w:rsidR="00A97130" w:rsidRPr="00902A2E" w:rsidTr="00550A94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59FC" w:rsidRPr="00902A2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2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A97130" w:rsidRPr="00902A2E" w:rsidTr="00550A94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7130" w:rsidRPr="00902A2E" w:rsidRDefault="006659FC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 xml:space="preserve">           (ФИО субъекта персональных данных)                     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902A2E">
              <w:rPr>
                <w:rFonts w:ascii="Times New Roman" w:hAnsi="Times New Roman" w:cs="Times New Roman"/>
                <w:i/>
              </w:rPr>
              <w:t>(дата)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97130" w:rsidRPr="00902A2E" w:rsidRDefault="00A97130" w:rsidP="00550A9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7130" w:rsidRPr="00902A2E" w:rsidRDefault="00A97130" w:rsidP="00A97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10F6" w:rsidRPr="00902A2E" w:rsidRDefault="00E310F6" w:rsidP="00E310F6">
      <w:pPr>
        <w:ind w:left="4536"/>
        <w:jc w:val="center"/>
        <w:rPr>
          <w:sz w:val="24"/>
          <w:szCs w:val="24"/>
        </w:rPr>
      </w:pPr>
      <w:r w:rsidRPr="00902A2E">
        <w:br w:type="page"/>
      </w:r>
      <w:r w:rsidRPr="00902A2E">
        <w:rPr>
          <w:sz w:val="24"/>
          <w:szCs w:val="24"/>
        </w:rPr>
        <w:lastRenderedPageBreak/>
        <w:t>Приложение № </w:t>
      </w:r>
      <w:r w:rsidR="00103930" w:rsidRPr="00902A2E">
        <w:rPr>
          <w:sz w:val="24"/>
          <w:szCs w:val="24"/>
        </w:rPr>
        <w:t>9</w:t>
      </w:r>
      <w:r w:rsidRPr="00902A2E">
        <w:rPr>
          <w:sz w:val="24"/>
          <w:szCs w:val="24"/>
        </w:rPr>
        <w:br/>
        <w:t xml:space="preserve">к  Порядку проведения </w:t>
      </w:r>
    </w:p>
    <w:p w:rsidR="00E310F6" w:rsidRPr="00902A2E" w:rsidRDefault="00E310F6" w:rsidP="00E310F6">
      <w:pPr>
        <w:ind w:left="4536"/>
        <w:jc w:val="center"/>
        <w:rPr>
          <w:sz w:val="24"/>
          <w:szCs w:val="24"/>
        </w:rPr>
      </w:pPr>
      <w:r w:rsidRPr="00902A2E">
        <w:rPr>
          <w:sz w:val="24"/>
          <w:szCs w:val="24"/>
        </w:rPr>
        <w:t xml:space="preserve">регионального этапа </w:t>
      </w:r>
      <w:r w:rsidRPr="00902A2E">
        <w:rPr>
          <w:sz w:val="24"/>
          <w:szCs w:val="24"/>
        </w:rPr>
        <w:br/>
        <w:t>Всероссийской олимпиады школьников</w:t>
      </w:r>
      <w:r w:rsidRPr="00902A2E">
        <w:rPr>
          <w:sz w:val="24"/>
          <w:szCs w:val="24"/>
        </w:rPr>
        <w:br/>
        <w:t xml:space="preserve"> по вопросам избирательного права </w:t>
      </w:r>
      <w:r w:rsidRPr="00902A2E">
        <w:rPr>
          <w:sz w:val="24"/>
          <w:szCs w:val="24"/>
        </w:rPr>
        <w:br/>
        <w:t>и избирательного процесса</w:t>
      </w:r>
    </w:p>
    <w:p w:rsidR="00E310F6" w:rsidRPr="00902A2E" w:rsidRDefault="00E310F6" w:rsidP="00E310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10F6" w:rsidRPr="00902A2E" w:rsidRDefault="00E310F6" w:rsidP="00E310F6">
      <w:pPr>
        <w:ind w:left="4536"/>
        <w:jc w:val="center"/>
        <w:rPr>
          <w:sz w:val="24"/>
          <w:szCs w:val="24"/>
        </w:rPr>
      </w:pPr>
    </w:p>
    <w:p w:rsidR="00E310F6" w:rsidRPr="00902A2E" w:rsidRDefault="00E310F6" w:rsidP="00E310F6">
      <w:pPr>
        <w:jc w:val="center"/>
        <w:rPr>
          <w:b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712"/>
      </w:tblGrid>
      <w:tr w:rsidR="00E310F6" w:rsidRPr="00902A2E" w:rsidTr="00103930">
        <w:tc>
          <w:tcPr>
            <w:tcW w:w="4536" w:type="dxa"/>
          </w:tcPr>
          <w:p w:rsidR="00E310F6" w:rsidRPr="00902A2E" w:rsidRDefault="00E310F6" w:rsidP="00E310F6">
            <w:pPr>
              <w:ind w:firstLine="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</w:tcPr>
          <w:p w:rsidR="00E310F6" w:rsidRPr="00902A2E" w:rsidRDefault="00E310F6" w:rsidP="00E310F6">
            <w:pPr>
              <w:ind w:firstLine="3"/>
              <w:rPr>
                <w:sz w:val="24"/>
                <w:szCs w:val="24"/>
              </w:rPr>
            </w:pPr>
            <w:r w:rsidRPr="00902A2E">
              <w:rPr>
                <w:sz w:val="24"/>
                <w:szCs w:val="24"/>
              </w:rPr>
              <w:t>В Избирательную комиссию Пермского края</w:t>
            </w:r>
          </w:p>
          <w:p w:rsidR="00E310F6" w:rsidRPr="00902A2E" w:rsidRDefault="00E310F6" w:rsidP="00E310F6">
            <w:pPr>
              <w:ind w:firstLine="3"/>
              <w:rPr>
                <w:sz w:val="24"/>
                <w:szCs w:val="24"/>
              </w:rPr>
            </w:pPr>
            <w:r w:rsidRPr="00902A2E">
              <w:rPr>
                <w:sz w:val="24"/>
                <w:szCs w:val="24"/>
              </w:rPr>
              <w:t>адрес: город  Пермь, ул. Ленина, дом 51</w:t>
            </w:r>
          </w:p>
          <w:p w:rsidR="00E310F6" w:rsidRPr="00902A2E" w:rsidRDefault="00E310F6" w:rsidP="00E310F6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от ___________________________________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E310F6" w:rsidRPr="00902A2E" w:rsidRDefault="00E310F6" w:rsidP="00E310F6">
            <w:pPr>
              <w:ind w:firstLine="3"/>
              <w:jc w:val="center"/>
              <w:rPr>
                <w:i/>
                <w:sz w:val="20"/>
              </w:rPr>
            </w:pPr>
            <w:r w:rsidRPr="00902A2E">
              <w:rPr>
                <w:i/>
                <w:sz w:val="20"/>
              </w:rPr>
              <w:t>ФИО участника олимпиады</w:t>
            </w:r>
          </w:p>
          <w:p w:rsidR="00E310F6" w:rsidRPr="00902A2E" w:rsidRDefault="00E310F6" w:rsidP="00E310F6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адрес: _______________________________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E310F6" w:rsidRPr="00902A2E" w:rsidRDefault="00E310F6" w:rsidP="00E310F6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телефон: _____________________________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E310F6" w:rsidRPr="00902A2E" w:rsidRDefault="00E310F6" w:rsidP="00E310F6">
            <w:pPr>
              <w:ind w:firstLine="3"/>
              <w:jc w:val="both"/>
              <w:rPr>
                <w:sz w:val="2"/>
                <w:szCs w:val="2"/>
              </w:rPr>
            </w:pPr>
            <w:r w:rsidRPr="00902A2E">
              <w:rPr>
                <w:sz w:val="24"/>
                <w:szCs w:val="24"/>
              </w:rPr>
              <w:t>адрес электронной почты: ______________</w:t>
            </w:r>
            <w:r w:rsidRPr="00902A2E">
              <w:rPr>
                <w:sz w:val="24"/>
                <w:szCs w:val="24"/>
              </w:rPr>
              <w:br/>
            </w:r>
          </w:p>
          <w:p w:rsidR="00E310F6" w:rsidRPr="00902A2E" w:rsidRDefault="00E310F6" w:rsidP="00E310F6">
            <w:pPr>
              <w:ind w:firstLine="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310F6" w:rsidRPr="00902A2E" w:rsidRDefault="00E310F6" w:rsidP="00E310F6">
      <w:pPr>
        <w:ind w:firstLine="720"/>
        <w:jc w:val="center"/>
        <w:rPr>
          <w:b/>
          <w:sz w:val="24"/>
          <w:szCs w:val="24"/>
        </w:rPr>
      </w:pPr>
    </w:p>
    <w:p w:rsidR="00E310F6" w:rsidRPr="00902A2E" w:rsidRDefault="00E310F6" w:rsidP="00E310F6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СОГЛАСИЕ </w:t>
      </w:r>
    </w:p>
    <w:p w:rsidR="00E310F6" w:rsidRPr="00902A2E" w:rsidRDefault="00E310F6" w:rsidP="00E310F6">
      <w:pPr>
        <w:jc w:val="center"/>
        <w:rPr>
          <w:b/>
          <w:sz w:val="24"/>
          <w:szCs w:val="24"/>
        </w:rPr>
      </w:pPr>
      <w:r w:rsidRPr="00902A2E">
        <w:rPr>
          <w:b/>
          <w:sz w:val="24"/>
          <w:szCs w:val="24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902A2E">
        <w:rPr>
          <w:b/>
          <w:sz w:val="24"/>
          <w:szCs w:val="24"/>
        </w:rPr>
        <w:br/>
        <w:t>и дальнейшее использование изображений</w:t>
      </w:r>
    </w:p>
    <w:p w:rsidR="00E310F6" w:rsidRPr="00902A2E" w:rsidRDefault="00E310F6" w:rsidP="00E310F6">
      <w:pPr>
        <w:jc w:val="center"/>
        <w:rPr>
          <w:b/>
          <w:sz w:val="22"/>
        </w:rPr>
      </w:pPr>
    </w:p>
    <w:p w:rsidR="00E310F6" w:rsidRPr="00902A2E" w:rsidRDefault="00E310F6" w:rsidP="00E310F6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 xml:space="preserve">Я, ______________________________________________, __ _______ _____ года рождения </w:t>
      </w:r>
      <w:r w:rsidRPr="00902A2E">
        <w:rPr>
          <w:sz w:val="24"/>
          <w:szCs w:val="24"/>
        </w:rPr>
        <w:br/>
      </w:r>
    </w:p>
    <w:p w:rsidR="00E310F6" w:rsidRPr="00902A2E" w:rsidRDefault="00E310F6" w:rsidP="00E310F6">
      <w:pPr>
        <w:rPr>
          <w:sz w:val="16"/>
          <w:szCs w:val="16"/>
        </w:rPr>
      </w:pPr>
      <w:r w:rsidRPr="00902A2E">
        <w:rPr>
          <w:i/>
          <w:sz w:val="16"/>
          <w:szCs w:val="16"/>
        </w:rPr>
        <w:t xml:space="preserve">                   (фамилия, имя, отчество (при наличии), указываются полностью) </w:t>
      </w:r>
    </w:p>
    <w:p w:rsidR="00E310F6" w:rsidRPr="00902A2E" w:rsidRDefault="00E310F6" w:rsidP="00E310F6">
      <w:pPr>
        <w:rPr>
          <w:sz w:val="2"/>
          <w:szCs w:val="2"/>
        </w:rPr>
      </w:pPr>
      <w:r w:rsidRPr="00902A2E">
        <w:rPr>
          <w:sz w:val="24"/>
          <w:szCs w:val="24"/>
        </w:rPr>
        <w:t xml:space="preserve">паспорт _________  __________, выдан ___________________________________________, </w:t>
      </w:r>
      <w:r w:rsidRPr="00902A2E">
        <w:rPr>
          <w:sz w:val="24"/>
          <w:szCs w:val="24"/>
        </w:rPr>
        <w:br/>
      </w:r>
    </w:p>
    <w:p w:rsidR="00E310F6" w:rsidRPr="00902A2E" w:rsidRDefault="00E310F6" w:rsidP="00E310F6">
      <w:pPr>
        <w:jc w:val="both"/>
        <w:rPr>
          <w:i/>
          <w:sz w:val="20"/>
        </w:rPr>
      </w:pPr>
      <w:r w:rsidRPr="00902A2E">
        <w:rPr>
          <w:i/>
          <w:sz w:val="20"/>
        </w:rPr>
        <w:t xml:space="preserve">                      (серия)</w:t>
      </w:r>
      <w:r w:rsidRPr="00902A2E">
        <w:rPr>
          <w:i/>
          <w:sz w:val="20"/>
        </w:rPr>
        <w:tab/>
        <w:t xml:space="preserve">      (номер)                                                                (кем, когда)</w:t>
      </w:r>
    </w:p>
    <w:p w:rsidR="00E310F6" w:rsidRPr="00902A2E" w:rsidRDefault="00E310F6" w:rsidP="00E310F6">
      <w:pPr>
        <w:jc w:val="both"/>
        <w:rPr>
          <w:sz w:val="2"/>
          <w:szCs w:val="2"/>
        </w:rPr>
      </w:pPr>
      <w:r w:rsidRPr="00902A2E">
        <w:rPr>
          <w:sz w:val="24"/>
          <w:szCs w:val="24"/>
        </w:rPr>
        <w:t xml:space="preserve">_____________________________________________________________________________, </w:t>
      </w:r>
      <w:r w:rsidRPr="00902A2E">
        <w:rPr>
          <w:sz w:val="24"/>
          <w:szCs w:val="24"/>
        </w:rPr>
        <w:br/>
      </w:r>
    </w:p>
    <w:p w:rsidR="00E310F6" w:rsidRPr="00902A2E" w:rsidRDefault="00E310F6" w:rsidP="00E310F6">
      <w:pPr>
        <w:jc w:val="center"/>
        <w:rPr>
          <w:i/>
          <w:sz w:val="20"/>
        </w:rPr>
      </w:pPr>
      <w:r w:rsidRPr="00902A2E">
        <w:rPr>
          <w:i/>
          <w:sz w:val="20"/>
        </w:rPr>
        <w:t>(адрес проживания)</w:t>
      </w:r>
    </w:p>
    <w:p w:rsidR="00E310F6" w:rsidRPr="00902A2E" w:rsidRDefault="00E310F6" w:rsidP="00E310F6">
      <w:pPr>
        <w:widowControl w:val="0"/>
        <w:tabs>
          <w:tab w:val="left" w:pos="9356"/>
        </w:tabs>
        <w:kinsoku w:val="0"/>
        <w:overflowPunct w:val="0"/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руководствуясь пунктом 1 статьи 152</w:t>
      </w:r>
      <w:r w:rsidRPr="00902A2E">
        <w:rPr>
          <w:sz w:val="24"/>
          <w:szCs w:val="24"/>
          <w:vertAlign w:val="superscript"/>
        </w:rPr>
        <w:t>1</w:t>
      </w:r>
      <w:r w:rsidRPr="00902A2E">
        <w:rPr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</w:t>
      </w:r>
      <w:r w:rsidRPr="00902A2E">
        <w:t xml:space="preserve"> </w:t>
      </w:r>
      <w:r w:rsidRPr="00902A2E">
        <w:rPr>
          <w:sz w:val="24"/>
          <w:szCs w:val="24"/>
        </w:rPr>
        <w:t>и дальнейшее использование моих изображений.</w:t>
      </w:r>
    </w:p>
    <w:p w:rsidR="00E310F6" w:rsidRPr="00902A2E" w:rsidRDefault="00E310F6" w:rsidP="00E310F6">
      <w:pPr>
        <w:ind w:firstLine="709"/>
        <w:jc w:val="both"/>
        <w:rPr>
          <w:sz w:val="24"/>
          <w:szCs w:val="24"/>
        </w:rPr>
      </w:pPr>
      <w:r w:rsidRPr="00902A2E">
        <w:rPr>
          <w:sz w:val="24"/>
          <w:szCs w:val="24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902A2E">
        <w:rPr>
          <w:sz w:val="24"/>
          <w:szCs w:val="24"/>
        </w:rPr>
        <w:br/>
        <w:t>и совершенствованию знаний в области избирательного права и избирательного процесса.</w:t>
      </w:r>
    </w:p>
    <w:p w:rsidR="00E310F6" w:rsidRPr="00902A2E" w:rsidRDefault="00E310F6" w:rsidP="00E310F6">
      <w:pPr>
        <w:ind w:firstLine="709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Дальнейшее использование моих изображений разрешаю.</w:t>
      </w:r>
    </w:p>
    <w:p w:rsidR="00E310F6" w:rsidRPr="00902A2E" w:rsidRDefault="00E310F6" w:rsidP="00E310F6">
      <w:pPr>
        <w:ind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Согласие действует 5 (пять) лет с даты подписания.</w:t>
      </w:r>
    </w:p>
    <w:p w:rsidR="00E310F6" w:rsidRPr="00902A2E" w:rsidRDefault="00E310F6" w:rsidP="00E310F6">
      <w:pPr>
        <w:widowControl w:val="0"/>
        <w:tabs>
          <w:tab w:val="left" w:pos="9571"/>
        </w:tabs>
        <w:kinsoku w:val="0"/>
        <w:overflowPunct w:val="0"/>
        <w:autoSpaceDE w:val="0"/>
        <w:autoSpaceDN w:val="0"/>
        <w:adjustRightInd w:val="0"/>
        <w:ind w:right="-143"/>
        <w:jc w:val="both"/>
        <w:rPr>
          <w:sz w:val="24"/>
          <w:szCs w:val="24"/>
        </w:rPr>
      </w:pPr>
    </w:p>
    <w:p w:rsidR="00E310F6" w:rsidRPr="00902A2E" w:rsidRDefault="00E310F6" w:rsidP="00E310F6">
      <w:pPr>
        <w:ind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 xml:space="preserve">Дата: </w:t>
      </w:r>
    </w:p>
    <w:p w:rsidR="00E310F6" w:rsidRPr="00902A2E" w:rsidRDefault="00E310F6" w:rsidP="00E310F6">
      <w:pPr>
        <w:ind w:firstLine="708"/>
        <w:jc w:val="both"/>
        <w:rPr>
          <w:sz w:val="24"/>
          <w:szCs w:val="24"/>
        </w:rPr>
      </w:pPr>
      <w:r w:rsidRPr="00902A2E">
        <w:rPr>
          <w:sz w:val="24"/>
          <w:szCs w:val="24"/>
        </w:rPr>
        <w:t>«_____»______________20____г.     __________________/______________________</w:t>
      </w:r>
    </w:p>
    <w:p w:rsidR="00E310F6" w:rsidRPr="00902A2E" w:rsidRDefault="00E310F6" w:rsidP="00E310F6">
      <w:pPr>
        <w:jc w:val="both"/>
        <w:rPr>
          <w:i/>
          <w:sz w:val="20"/>
        </w:rPr>
      </w:pPr>
      <w:r w:rsidRPr="00902A2E">
        <w:rPr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E310F6" w:rsidRPr="00902A2E" w:rsidRDefault="00E310F6" w:rsidP="00E310F6">
      <w:pPr>
        <w:jc w:val="center"/>
        <w:rPr>
          <w:b/>
          <w:sz w:val="24"/>
          <w:szCs w:val="24"/>
        </w:rPr>
      </w:pPr>
    </w:p>
    <w:p w:rsidR="00E310F6" w:rsidRPr="00902A2E" w:rsidRDefault="00E310F6" w:rsidP="00E310F6">
      <w:pPr>
        <w:spacing w:after="120"/>
        <w:ind w:firstLine="720"/>
        <w:jc w:val="both"/>
        <w:rPr>
          <w:sz w:val="24"/>
          <w:szCs w:val="24"/>
        </w:rPr>
      </w:pPr>
    </w:p>
    <w:p w:rsidR="00E310F6" w:rsidRPr="00902A2E" w:rsidRDefault="00E310F6"/>
    <w:p w:rsidR="00E310F6" w:rsidRPr="00902A2E" w:rsidRDefault="00E310F6"/>
    <w:p w:rsidR="00E310F6" w:rsidRPr="00902A2E" w:rsidRDefault="00E310F6"/>
    <w:p w:rsidR="00E310F6" w:rsidRPr="00902A2E" w:rsidRDefault="00E310F6"/>
    <w:p w:rsidR="00E310F6" w:rsidRPr="00902A2E" w:rsidRDefault="00E310F6"/>
    <w:p w:rsidR="00E310F6" w:rsidRPr="00902A2E" w:rsidRDefault="00E310F6"/>
    <w:p w:rsidR="00A97130" w:rsidRPr="00902A2E" w:rsidRDefault="00A97130" w:rsidP="00A97130">
      <w:pPr>
        <w:pStyle w:val="a7"/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5743"/>
        <w:gridCol w:w="3827"/>
      </w:tblGrid>
      <w:tr w:rsidR="00A97130" w:rsidRPr="00902A2E" w:rsidTr="00550A94">
        <w:tc>
          <w:tcPr>
            <w:tcW w:w="5743" w:type="dxa"/>
          </w:tcPr>
          <w:p w:rsidR="00A97130" w:rsidRPr="00902A2E" w:rsidRDefault="00A97130" w:rsidP="00550A94">
            <w:pPr>
              <w:jc w:val="center"/>
              <w:rPr>
                <w:szCs w:val="28"/>
              </w:rPr>
            </w:pPr>
          </w:p>
        </w:tc>
        <w:tc>
          <w:tcPr>
            <w:tcW w:w="3827" w:type="dxa"/>
          </w:tcPr>
          <w:p w:rsidR="00A97130" w:rsidRPr="00902A2E" w:rsidRDefault="00A97130" w:rsidP="00550A94">
            <w:pPr>
              <w:rPr>
                <w:rFonts w:eastAsia="Calibri"/>
                <w:sz w:val="24"/>
                <w:szCs w:val="24"/>
              </w:rPr>
            </w:pPr>
            <w:r w:rsidRPr="00902A2E">
              <w:rPr>
                <w:rFonts w:eastAsia="Calibri"/>
                <w:sz w:val="24"/>
                <w:szCs w:val="24"/>
              </w:rPr>
              <w:t>Приложение № 2</w:t>
            </w:r>
          </w:p>
          <w:p w:rsidR="00A97130" w:rsidRPr="00902A2E" w:rsidRDefault="006140F6" w:rsidP="00550A94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902A2E">
              <w:rPr>
                <w:rFonts w:eastAsia="Calibri"/>
                <w:sz w:val="24"/>
                <w:szCs w:val="24"/>
              </w:rPr>
              <w:t>Утвержден</w:t>
            </w:r>
            <w:proofErr w:type="gramEnd"/>
            <w:r w:rsidR="00A97130" w:rsidRPr="00902A2E">
              <w:rPr>
                <w:rFonts w:eastAsia="Calibri"/>
                <w:sz w:val="24"/>
                <w:szCs w:val="24"/>
              </w:rPr>
              <w:t xml:space="preserve"> постановлени</w:t>
            </w:r>
            <w:r w:rsidRPr="00902A2E">
              <w:rPr>
                <w:rFonts w:eastAsia="Calibri"/>
                <w:sz w:val="24"/>
                <w:szCs w:val="24"/>
              </w:rPr>
              <w:t>ем</w:t>
            </w:r>
            <w:r w:rsidR="00A97130" w:rsidRPr="00902A2E">
              <w:rPr>
                <w:rFonts w:eastAsia="Calibri"/>
                <w:sz w:val="24"/>
                <w:szCs w:val="24"/>
              </w:rPr>
              <w:t xml:space="preserve"> Избирательной комиссии Пермского края </w:t>
            </w:r>
          </w:p>
          <w:p w:rsidR="00A97130" w:rsidRPr="00902A2E" w:rsidRDefault="004973B7" w:rsidP="004973B7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902A2E">
              <w:rPr>
                <w:rFonts w:eastAsia="Calibri"/>
                <w:sz w:val="24"/>
                <w:szCs w:val="24"/>
              </w:rPr>
              <w:t>т</w:t>
            </w:r>
            <w:r>
              <w:rPr>
                <w:rFonts w:eastAsia="Calibri"/>
                <w:sz w:val="24"/>
                <w:szCs w:val="24"/>
              </w:rPr>
              <w:t xml:space="preserve"> 27.06.</w:t>
            </w:r>
            <w:r w:rsidRPr="00DA3B7B">
              <w:rPr>
                <w:rFonts w:eastAsia="Calibri"/>
                <w:sz w:val="24"/>
                <w:szCs w:val="24"/>
              </w:rPr>
              <w:t xml:space="preserve">2024 № </w:t>
            </w:r>
            <w:r w:rsidRPr="00DA3B7B">
              <w:rPr>
                <w:sz w:val="24"/>
                <w:szCs w:val="24"/>
              </w:rPr>
              <w:t>61/</w:t>
            </w:r>
            <w:r>
              <w:rPr>
                <w:sz w:val="24"/>
                <w:szCs w:val="24"/>
                <w:lang w:val="en-US"/>
              </w:rPr>
              <w:t>09</w:t>
            </w:r>
            <w:r w:rsidRPr="00DA3B7B">
              <w:rPr>
                <w:sz w:val="24"/>
                <w:szCs w:val="24"/>
              </w:rPr>
              <w:t>-4</w:t>
            </w:r>
          </w:p>
        </w:tc>
      </w:tr>
    </w:tbl>
    <w:p w:rsidR="00A97130" w:rsidRPr="00902A2E" w:rsidRDefault="00A97130" w:rsidP="00A97130">
      <w:pPr>
        <w:pStyle w:val="af6"/>
        <w:rPr>
          <w:rFonts w:eastAsia="Calibri"/>
          <w:kern w:val="32"/>
        </w:rPr>
      </w:pPr>
    </w:p>
    <w:p w:rsidR="00A97130" w:rsidRPr="00902A2E" w:rsidRDefault="00A97130" w:rsidP="00A97130">
      <w:pPr>
        <w:jc w:val="center"/>
        <w:rPr>
          <w:b/>
          <w:bCs/>
          <w:spacing w:val="100"/>
          <w:szCs w:val="28"/>
        </w:rPr>
      </w:pPr>
      <w:r w:rsidRPr="00902A2E">
        <w:rPr>
          <w:b/>
          <w:bCs/>
          <w:spacing w:val="100"/>
          <w:szCs w:val="28"/>
        </w:rPr>
        <w:t>Состав</w:t>
      </w:r>
    </w:p>
    <w:p w:rsidR="00A97130" w:rsidRPr="00902A2E" w:rsidRDefault="00A97130" w:rsidP="00A97130">
      <w:pPr>
        <w:jc w:val="center"/>
        <w:rPr>
          <w:b/>
          <w:bCs/>
          <w:szCs w:val="28"/>
        </w:rPr>
      </w:pPr>
      <w:r w:rsidRPr="00902A2E">
        <w:rPr>
          <w:b/>
          <w:szCs w:val="28"/>
        </w:rPr>
        <w:t xml:space="preserve">жюри </w:t>
      </w:r>
      <w:r w:rsidR="00005E60" w:rsidRPr="00902A2E">
        <w:rPr>
          <w:b/>
          <w:szCs w:val="28"/>
        </w:rPr>
        <w:t>регионального этапа Всерос</w:t>
      </w:r>
      <w:r w:rsidR="00902A2E">
        <w:rPr>
          <w:b/>
          <w:szCs w:val="28"/>
        </w:rPr>
        <w:t>сийской олимпиады школьников по </w:t>
      </w:r>
      <w:r w:rsidR="00005E60" w:rsidRPr="00902A2E">
        <w:rPr>
          <w:b/>
          <w:szCs w:val="28"/>
        </w:rPr>
        <w:t xml:space="preserve">вопросам избирательного права и избирательного процесса </w:t>
      </w:r>
    </w:p>
    <w:p w:rsidR="00A97130" w:rsidRPr="00902A2E" w:rsidRDefault="00A97130" w:rsidP="00A97130">
      <w:pPr>
        <w:jc w:val="center"/>
        <w:rPr>
          <w:b/>
          <w:bCs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095"/>
      </w:tblGrid>
      <w:tr w:rsidR="00A97130" w:rsidRPr="00902A2E" w:rsidTr="00550A94">
        <w:trPr>
          <w:trHeight w:val="411"/>
        </w:trPr>
        <w:tc>
          <w:tcPr>
            <w:tcW w:w="9356" w:type="dxa"/>
            <w:gridSpan w:val="2"/>
          </w:tcPr>
          <w:p w:rsidR="00A97130" w:rsidRPr="00902A2E" w:rsidRDefault="00A97130" w:rsidP="00550A94">
            <w:pPr>
              <w:pStyle w:val="af6"/>
              <w:jc w:val="center"/>
              <w:rPr>
                <w:b/>
              </w:rPr>
            </w:pPr>
            <w:r w:rsidRPr="00902A2E">
              <w:rPr>
                <w:b/>
              </w:rPr>
              <w:t>Председатель жюри</w:t>
            </w:r>
          </w:p>
        </w:tc>
      </w:tr>
      <w:tr w:rsidR="00A97130" w:rsidRPr="00902A2E" w:rsidTr="00550A94">
        <w:trPr>
          <w:trHeight w:val="732"/>
        </w:trPr>
        <w:tc>
          <w:tcPr>
            <w:tcW w:w="3261" w:type="dxa"/>
          </w:tcPr>
          <w:p w:rsidR="00A97130" w:rsidRPr="00902A2E" w:rsidRDefault="00A97130" w:rsidP="00550A94">
            <w:pPr>
              <w:pStyle w:val="af6"/>
            </w:pPr>
            <w:r w:rsidRPr="00902A2E">
              <w:t>Маклаев</w:t>
            </w:r>
          </w:p>
          <w:p w:rsidR="00A97130" w:rsidRPr="00902A2E" w:rsidRDefault="00A97130" w:rsidP="00550A94">
            <w:pPr>
              <w:pStyle w:val="af6"/>
            </w:pPr>
            <w:r w:rsidRPr="00902A2E">
              <w:t>Антон Анатольевич</w:t>
            </w:r>
          </w:p>
          <w:p w:rsidR="00A97130" w:rsidRPr="00902A2E" w:rsidRDefault="00A97130" w:rsidP="00550A94">
            <w:pPr>
              <w:pStyle w:val="af6"/>
              <w:rPr>
                <w:sz w:val="16"/>
                <w:szCs w:val="16"/>
              </w:rPr>
            </w:pPr>
          </w:p>
        </w:tc>
        <w:tc>
          <w:tcPr>
            <w:tcW w:w="6095" w:type="dxa"/>
          </w:tcPr>
          <w:p w:rsidR="00A97130" w:rsidRPr="00902A2E" w:rsidRDefault="00A97130" w:rsidP="00550A94">
            <w:pPr>
              <w:pStyle w:val="af6"/>
            </w:pPr>
            <w:r w:rsidRPr="00902A2E">
              <w:rPr>
                <w:shd w:val="clear" w:color="auto" w:fill="FFFFFF"/>
              </w:rPr>
              <w:t>Член Избирательной комиссии Пермского края на постоянной (штатной) основе</w:t>
            </w:r>
          </w:p>
          <w:p w:rsidR="00A97130" w:rsidRPr="00902A2E" w:rsidRDefault="00A97130" w:rsidP="00550A94">
            <w:pPr>
              <w:pStyle w:val="af6"/>
              <w:rPr>
                <w:sz w:val="16"/>
                <w:szCs w:val="16"/>
              </w:rPr>
            </w:pPr>
          </w:p>
        </w:tc>
      </w:tr>
      <w:tr w:rsidR="00A97130" w:rsidRPr="00902A2E" w:rsidTr="00550A94">
        <w:tc>
          <w:tcPr>
            <w:tcW w:w="9356" w:type="dxa"/>
            <w:gridSpan w:val="2"/>
          </w:tcPr>
          <w:p w:rsidR="00A97130" w:rsidRPr="00902A2E" w:rsidRDefault="00A97130" w:rsidP="00550A94">
            <w:pPr>
              <w:pStyle w:val="af6"/>
              <w:ind w:firstLine="3294"/>
              <w:rPr>
                <w:b/>
              </w:rPr>
            </w:pPr>
            <w:r w:rsidRPr="00902A2E">
              <w:rPr>
                <w:b/>
              </w:rPr>
              <w:t>Секретарь жюри</w:t>
            </w:r>
          </w:p>
        </w:tc>
      </w:tr>
      <w:tr w:rsidR="00A97130" w:rsidRPr="00902A2E" w:rsidTr="00550A94">
        <w:tc>
          <w:tcPr>
            <w:tcW w:w="3261" w:type="dxa"/>
          </w:tcPr>
          <w:p w:rsidR="00A97130" w:rsidRPr="00902A2E" w:rsidRDefault="00E65C34" w:rsidP="00550A94">
            <w:pPr>
              <w:pStyle w:val="af6"/>
              <w:rPr>
                <w:color w:val="FF0000"/>
                <w:sz w:val="16"/>
                <w:szCs w:val="16"/>
              </w:rPr>
            </w:pPr>
            <w:r w:rsidRPr="00902A2E">
              <w:rPr>
                <w:color w:val="000000" w:themeColor="text1"/>
              </w:rPr>
              <w:t>Шихова Венриетта Петровна</w:t>
            </w:r>
          </w:p>
        </w:tc>
        <w:tc>
          <w:tcPr>
            <w:tcW w:w="6095" w:type="dxa"/>
          </w:tcPr>
          <w:p w:rsidR="00A97130" w:rsidRPr="00902A2E" w:rsidRDefault="00E65C34" w:rsidP="00E65C34">
            <w:pPr>
              <w:pStyle w:val="af6"/>
              <w:rPr>
                <w:color w:val="FF0000"/>
                <w:sz w:val="16"/>
                <w:szCs w:val="16"/>
              </w:rPr>
            </w:pPr>
            <w:r w:rsidRPr="00902A2E">
              <w:rPr>
                <w:color w:val="000000" w:themeColor="text1"/>
              </w:rPr>
              <w:t>Заведующий сектором, к</w:t>
            </w:r>
            <w:r w:rsidR="00A97130" w:rsidRPr="00902A2E">
              <w:rPr>
                <w:color w:val="000000" w:themeColor="text1"/>
              </w:rPr>
              <w:t xml:space="preserve">онсультант сектора </w:t>
            </w:r>
            <w:r w:rsidR="00293EC9" w:rsidRPr="00902A2E">
              <w:rPr>
                <w:color w:val="000000" w:themeColor="text1"/>
                <w:szCs w:val="28"/>
              </w:rPr>
              <w:t>по</w:t>
            </w:r>
            <w:r w:rsidR="00293EC9" w:rsidRPr="00902A2E">
              <w:rPr>
                <w:color w:val="000000" w:themeColor="text1"/>
                <w:szCs w:val="28"/>
                <w:lang w:val="en-US"/>
              </w:rPr>
              <w:t> </w:t>
            </w:r>
            <w:r w:rsidRPr="00902A2E">
              <w:rPr>
                <w:color w:val="000000" w:themeColor="text1"/>
                <w:szCs w:val="28"/>
              </w:rPr>
              <w:t xml:space="preserve">общественным </w:t>
            </w:r>
            <w:r w:rsidR="00A97130" w:rsidRPr="00902A2E">
              <w:rPr>
                <w:color w:val="000000" w:themeColor="text1"/>
                <w:szCs w:val="28"/>
              </w:rPr>
              <w:t>связям (СМИ) управления организационно-методического обеспечения избирательного процесса</w:t>
            </w:r>
            <w:r w:rsidR="00A97130" w:rsidRPr="00902A2E">
              <w:rPr>
                <w:color w:val="000000" w:themeColor="text1"/>
              </w:rPr>
              <w:t xml:space="preserve"> аппарата Избирательной комиссии Пермского края</w:t>
            </w:r>
          </w:p>
        </w:tc>
        <w:bookmarkStart w:id="7" w:name="_GoBack"/>
        <w:bookmarkEnd w:id="7"/>
      </w:tr>
      <w:tr w:rsidR="00A97130" w:rsidRPr="00902A2E" w:rsidTr="00550A94">
        <w:tc>
          <w:tcPr>
            <w:tcW w:w="3261" w:type="dxa"/>
          </w:tcPr>
          <w:p w:rsidR="00A97130" w:rsidRPr="00902A2E" w:rsidRDefault="00A97130" w:rsidP="00550A94">
            <w:pPr>
              <w:pStyle w:val="af6"/>
            </w:pPr>
          </w:p>
        </w:tc>
        <w:tc>
          <w:tcPr>
            <w:tcW w:w="6095" w:type="dxa"/>
          </w:tcPr>
          <w:p w:rsidR="00A97130" w:rsidRPr="00902A2E" w:rsidRDefault="00A97130" w:rsidP="00550A94">
            <w:pPr>
              <w:pStyle w:val="af6"/>
            </w:pPr>
          </w:p>
        </w:tc>
      </w:tr>
      <w:tr w:rsidR="00A97130" w:rsidRPr="00902A2E" w:rsidTr="00550A94">
        <w:tc>
          <w:tcPr>
            <w:tcW w:w="9356" w:type="dxa"/>
            <w:gridSpan w:val="2"/>
          </w:tcPr>
          <w:p w:rsidR="00A97130" w:rsidRPr="00902A2E" w:rsidRDefault="00A97130" w:rsidP="00550A94">
            <w:pPr>
              <w:pStyle w:val="af6"/>
              <w:ind w:firstLine="3294"/>
            </w:pPr>
            <w:r w:rsidRPr="00902A2E">
              <w:rPr>
                <w:b/>
              </w:rPr>
              <w:t>Члены жюри</w:t>
            </w:r>
          </w:p>
        </w:tc>
      </w:tr>
      <w:tr w:rsidR="00A97130" w:rsidRPr="00902A2E" w:rsidTr="00550A94">
        <w:tc>
          <w:tcPr>
            <w:tcW w:w="3261" w:type="dxa"/>
          </w:tcPr>
          <w:p w:rsidR="00A97130" w:rsidRPr="00902A2E" w:rsidRDefault="00A97130" w:rsidP="00550A94">
            <w:pPr>
              <w:pStyle w:val="af6"/>
              <w:rPr>
                <w:lang w:val="en-US"/>
              </w:rPr>
            </w:pPr>
            <w:r w:rsidRPr="00902A2E">
              <w:t>Блюмин Алексей Александрович</w:t>
            </w:r>
          </w:p>
          <w:p w:rsidR="00A97130" w:rsidRPr="00902A2E" w:rsidRDefault="00A97130" w:rsidP="00550A94">
            <w:pPr>
              <w:pStyle w:val="af6"/>
              <w:rPr>
                <w:lang w:val="en-US"/>
              </w:rPr>
            </w:pPr>
          </w:p>
        </w:tc>
        <w:tc>
          <w:tcPr>
            <w:tcW w:w="6095" w:type="dxa"/>
          </w:tcPr>
          <w:p w:rsidR="00A97130" w:rsidRPr="00902A2E" w:rsidRDefault="00A97130" w:rsidP="00550A94">
            <w:pPr>
              <w:pStyle w:val="af6"/>
            </w:pPr>
            <w:r w:rsidRPr="00902A2E">
              <w:t xml:space="preserve">Член Избирательной комиссии Пермского края </w:t>
            </w:r>
          </w:p>
        </w:tc>
      </w:tr>
      <w:tr w:rsidR="00A97130" w:rsidRPr="00902A2E" w:rsidTr="00550A94">
        <w:tc>
          <w:tcPr>
            <w:tcW w:w="3261" w:type="dxa"/>
          </w:tcPr>
          <w:p w:rsidR="00A97130" w:rsidRPr="00902A2E" w:rsidRDefault="00A97130" w:rsidP="00550A94">
            <w:pPr>
              <w:pStyle w:val="af6"/>
              <w:rPr>
                <w:lang w:val="en-US"/>
              </w:rPr>
            </w:pPr>
            <w:r w:rsidRPr="00902A2E">
              <w:t>Репин Александр Николаевич</w:t>
            </w:r>
          </w:p>
          <w:p w:rsidR="00A97130" w:rsidRPr="00902A2E" w:rsidRDefault="00A97130" w:rsidP="00550A94">
            <w:pPr>
              <w:pStyle w:val="af6"/>
              <w:rPr>
                <w:lang w:val="en-US"/>
              </w:rPr>
            </w:pPr>
          </w:p>
        </w:tc>
        <w:tc>
          <w:tcPr>
            <w:tcW w:w="6095" w:type="dxa"/>
          </w:tcPr>
          <w:p w:rsidR="00A97130" w:rsidRPr="00902A2E" w:rsidRDefault="00A97130" w:rsidP="00550A94">
            <w:pPr>
              <w:pStyle w:val="af6"/>
            </w:pPr>
            <w:r w:rsidRPr="00902A2E">
              <w:t>Член Избирательной комиссии Пермского края</w:t>
            </w:r>
          </w:p>
        </w:tc>
      </w:tr>
      <w:tr w:rsidR="00A97130" w:rsidRPr="009302C8" w:rsidTr="00550A94">
        <w:tc>
          <w:tcPr>
            <w:tcW w:w="3261" w:type="dxa"/>
          </w:tcPr>
          <w:p w:rsidR="00A97130" w:rsidRPr="00902A2E" w:rsidRDefault="00A97130" w:rsidP="00550A94">
            <w:pPr>
              <w:pStyle w:val="af6"/>
            </w:pPr>
            <w:r w:rsidRPr="00902A2E">
              <w:t>Кувычка Нина Николаевна</w:t>
            </w:r>
          </w:p>
        </w:tc>
        <w:tc>
          <w:tcPr>
            <w:tcW w:w="6095" w:type="dxa"/>
          </w:tcPr>
          <w:p w:rsidR="00A97130" w:rsidRDefault="008153A6" w:rsidP="008153A6">
            <w:pPr>
              <w:pStyle w:val="af6"/>
            </w:pPr>
            <w:r w:rsidRPr="00902A2E">
              <w:t>Ведущий к</w:t>
            </w:r>
            <w:r w:rsidR="00A97130" w:rsidRPr="00902A2E">
              <w:t>онсультант сектора правовой работы управлени</w:t>
            </w:r>
            <w:r w:rsidR="00293EC9" w:rsidRPr="00902A2E">
              <w:t>я правового, организационного и</w:t>
            </w:r>
            <w:r w:rsidR="00293EC9" w:rsidRPr="00902A2E">
              <w:rPr>
                <w:lang w:val="en-US"/>
              </w:rPr>
              <w:t> </w:t>
            </w:r>
            <w:r w:rsidR="00A97130" w:rsidRPr="00902A2E">
              <w:t>документационного обеспечения Министерства образования и науки Пермского края (по согласованию)</w:t>
            </w:r>
          </w:p>
        </w:tc>
      </w:tr>
    </w:tbl>
    <w:p w:rsidR="00A97130" w:rsidRPr="003012C6" w:rsidRDefault="00A97130" w:rsidP="00A97130">
      <w:pPr>
        <w:pStyle w:val="a7"/>
        <w:ind w:firstLine="0"/>
      </w:pPr>
    </w:p>
    <w:p w:rsidR="00525A05" w:rsidRPr="003012C6" w:rsidRDefault="00525A05">
      <w:pPr>
        <w:pStyle w:val="a7"/>
        <w:ind w:firstLine="0"/>
      </w:pPr>
    </w:p>
    <w:sectPr w:rsidR="00525A05" w:rsidRPr="003012C6" w:rsidSect="00550A94"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B09" w:rsidRDefault="00B25B09">
      <w:r>
        <w:separator/>
      </w:r>
    </w:p>
  </w:endnote>
  <w:endnote w:type="continuationSeparator" w:id="0">
    <w:p w:rsidR="00B25B09" w:rsidRDefault="00B25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B77714">
    <w:pPr>
      <w:pStyle w:val="aa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902A2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02A2E" w:rsidRDefault="00902A2E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B77714">
    <w:pPr>
      <w:pStyle w:val="aa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902A2E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02A2E" w:rsidRDefault="00902A2E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Pr="003515EA" w:rsidRDefault="00902A2E" w:rsidP="00CB2AA8">
    <w:pPr>
      <w:pStyle w:val="aa"/>
      <w:rPr>
        <w:sz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Pr="003515EA" w:rsidRDefault="00902A2E" w:rsidP="00CB2AA8">
    <w:pPr>
      <w:pStyle w:val="aa"/>
      <w:rPr>
        <w:sz w:val="16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B77714">
    <w:pPr>
      <w:framePr w:wrap="around" w:vAnchor="text" w:hAnchor="margin" w:xAlign="right" w:y="1"/>
    </w:pPr>
    <w:r>
      <w:fldChar w:fldCharType="begin"/>
    </w:r>
    <w:r w:rsidR="00902A2E">
      <w:instrText xml:space="preserve">PAGE  </w:instrText>
    </w:r>
    <w:r>
      <w:fldChar w:fldCharType="separate"/>
    </w:r>
    <w:r w:rsidR="00902A2E">
      <w:rPr>
        <w:noProof/>
      </w:rPr>
      <w:t>1</w:t>
    </w:r>
    <w:r>
      <w:rPr>
        <w:noProof/>
      </w:rPr>
      <w:fldChar w:fldCharType="end"/>
    </w:r>
  </w:p>
  <w:p w:rsidR="00902A2E" w:rsidRDefault="00902A2E">
    <w:pPr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902A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B09" w:rsidRDefault="00B25B09">
      <w:r>
        <w:separator/>
      </w:r>
    </w:p>
  </w:footnote>
  <w:footnote w:type="continuationSeparator" w:id="0">
    <w:p w:rsidR="00B25B09" w:rsidRDefault="00B25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902A2E">
    <w:pPr>
      <w:pStyle w:val="a4"/>
    </w:pPr>
  </w:p>
  <w:p w:rsidR="00902A2E" w:rsidRPr="007E6359" w:rsidRDefault="00902A2E" w:rsidP="00CB2AA8">
    <w:pPr>
      <w:pStyle w:val="a4"/>
      <w:tabs>
        <w:tab w:val="left" w:pos="4515"/>
      </w:tabs>
      <w:rPr>
        <w:sz w:val="24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902A2E">
    <w:pPr>
      <w:pStyle w:val="a4"/>
    </w:pPr>
  </w:p>
  <w:p w:rsidR="00902A2E" w:rsidRDefault="00902A2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Pr="00B25E6A" w:rsidRDefault="00902A2E" w:rsidP="00CB2AA8">
    <w:pPr>
      <w:pStyle w:val="a4"/>
      <w:rPr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B77714">
    <w:pPr>
      <w:framePr w:wrap="around" w:vAnchor="text" w:hAnchor="margin" w:xAlign="center" w:y="1"/>
    </w:pPr>
    <w:r>
      <w:fldChar w:fldCharType="begin"/>
    </w:r>
    <w:r w:rsidR="00902A2E">
      <w:instrText xml:space="preserve">PAGE  </w:instrText>
    </w:r>
    <w:r>
      <w:fldChar w:fldCharType="end"/>
    </w:r>
  </w:p>
  <w:p w:rsidR="00902A2E" w:rsidRDefault="00902A2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A2E" w:rsidRDefault="00902A2E" w:rsidP="00B25E6A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>
    <w:nsid w:val="01123AE7"/>
    <w:multiLevelType w:val="multilevel"/>
    <w:tmpl w:val="D270C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>
    <w:nsid w:val="029834AF"/>
    <w:multiLevelType w:val="hybridMultilevel"/>
    <w:tmpl w:val="6E8C71CA"/>
    <w:lvl w:ilvl="0" w:tplc="2AB02EF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D33694"/>
    <w:multiLevelType w:val="multilevel"/>
    <w:tmpl w:val="20BC2B3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4">
    <w:nsid w:val="064D6B5D"/>
    <w:multiLevelType w:val="multilevel"/>
    <w:tmpl w:val="A1AE3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5">
    <w:nsid w:val="074058A7"/>
    <w:multiLevelType w:val="multilevel"/>
    <w:tmpl w:val="AD82C96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6">
    <w:nsid w:val="09693078"/>
    <w:multiLevelType w:val="hybridMultilevel"/>
    <w:tmpl w:val="6A12C6A2"/>
    <w:lvl w:ilvl="0" w:tplc="E20C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5E26CB6">
      <w:numFmt w:val="none"/>
      <w:lvlText w:val=""/>
      <w:lvlJc w:val="left"/>
      <w:pPr>
        <w:tabs>
          <w:tab w:val="num" w:pos="360"/>
        </w:tabs>
      </w:pPr>
    </w:lvl>
    <w:lvl w:ilvl="2" w:tplc="05EEE79C">
      <w:numFmt w:val="none"/>
      <w:lvlText w:val=""/>
      <w:lvlJc w:val="left"/>
      <w:pPr>
        <w:tabs>
          <w:tab w:val="num" w:pos="360"/>
        </w:tabs>
      </w:pPr>
    </w:lvl>
    <w:lvl w:ilvl="3" w:tplc="C87836AA">
      <w:numFmt w:val="none"/>
      <w:lvlText w:val=""/>
      <w:lvlJc w:val="left"/>
      <w:pPr>
        <w:tabs>
          <w:tab w:val="num" w:pos="360"/>
        </w:tabs>
      </w:pPr>
    </w:lvl>
    <w:lvl w:ilvl="4" w:tplc="8D822A84">
      <w:numFmt w:val="none"/>
      <w:lvlText w:val=""/>
      <w:lvlJc w:val="left"/>
      <w:pPr>
        <w:tabs>
          <w:tab w:val="num" w:pos="360"/>
        </w:tabs>
      </w:pPr>
    </w:lvl>
    <w:lvl w:ilvl="5" w:tplc="9536A216">
      <w:numFmt w:val="none"/>
      <w:lvlText w:val=""/>
      <w:lvlJc w:val="left"/>
      <w:pPr>
        <w:tabs>
          <w:tab w:val="num" w:pos="360"/>
        </w:tabs>
      </w:pPr>
    </w:lvl>
    <w:lvl w:ilvl="6" w:tplc="CDE2E42E">
      <w:numFmt w:val="none"/>
      <w:lvlText w:val=""/>
      <w:lvlJc w:val="left"/>
      <w:pPr>
        <w:tabs>
          <w:tab w:val="num" w:pos="360"/>
        </w:tabs>
      </w:pPr>
    </w:lvl>
    <w:lvl w:ilvl="7" w:tplc="6E1ED0D4">
      <w:numFmt w:val="none"/>
      <w:lvlText w:val=""/>
      <w:lvlJc w:val="left"/>
      <w:pPr>
        <w:tabs>
          <w:tab w:val="num" w:pos="360"/>
        </w:tabs>
      </w:pPr>
    </w:lvl>
    <w:lvl w:ilvl="8" w:tplc="0180F5C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0C763E8E"/>
    <w:multiLevelType w:val="multilevel"/>
    <w:tmpl w:val="F926EBD8"/>
    <w:lvl w:ilvl="0">
      <w:start w:val="4"/>
      <w:numFmt w:val="decimal"/>
      <w:lvlText w:val="%1."/>
      <w:lvlJc w:val="left"/>
      <w:pPr>
        <w:ind w:left="600" w:hanging="600"/>
      </w:pPr>
      <w:rPr>
        <w:rFonts w:eastAsia="Times New Roman" w:hint="default"/>
      </w:rPr>
    </w:lvl>
    <w:lvl w:ilvl="1">
      <w:start w:val="19"/>
      <w:numFmt w:val="decimal"/>
      <w:lvlText w:val="%1.%2."/>
      <w:lvlJc w:val="left"/>
      <w:pPr>
        <w:ind w:left="100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Times New Roman" w:hint="default"/>
      </w:rPr>
    </w:lvl>
  </w:abstractNum>
  <w:abstractNum w:abstractNumId="8">
    <w:nsid w:val="0D10411D"/>
    <w:multiLevelType w:val="multilevel"/>
    <w:tmpl w:val="6E008C1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9">
    <w:nsid w:val="0F8A5BD5"/>
    <w:multiLevelType w:val="multilevel"/>
    <w:tmpl w:val="851043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0">
    <w:nsid w:val="19BA1D75"/>
    <w:multiLevelType w:val="hybridMultilevel"/>
    <w:tmpl w:val="2964313C"/>
    <w:lvl w:ilvl="0" w:tplc="4CB41752">
      <w:start w:val="1"/>
      <w:numFmt w:val="decimal"/>
      <w:lvlText w:val="%1."/>
      <w:lvlJc w:val="left"/>
      <w:pPr>
        <w:ind w:left="1681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11">
    <w:nsid w:val="1D4B6A59"/>
    <w:multiLevelType w:val="hybridMultilevel"/>
    <w:tmpl w:val="080AD688"/>
    <w:lvl w:ilvl="0" w:tplc="A20C2A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14D6E"/>
    <w:multiLevelType w:val="multilevel"/>
    <w:tmpl w:val="507AC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5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23B21516"/>
    <w:multiLevelType w:val="multilevel"/>
    <w:tmpl w:val="B3E26666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Times New Roman" w:hint="default"/>
      </w:rPr>
    </w:lvl>
  </w:abstractNum>
  <w:abstractNum w:abstractNumId="14">
    <w:nsid w:val="27621FD1"/>
    <w:multiLevelType w:val="multilevel"/>
    <w:tmpl w:val="16CA872A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15">
    <w:nsid w:val="2F4E00DD"/>
    <w:multiLevelType w:val="multilevel"/>
    <w:tmpl w:val="A3F4706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6">
    <w:nsid w:val="3B0B65E4"/>
    <w:multiLevelType w:val="multilevel"/>
    <w:tmpl w:val="230CE65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>
    <w:nsid w:val="3BCF3A63"/>
    <w:multiLevelType w:val="multilevel"/>
    <w:tmpl w:val="6DD293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8">
    <w:nsid w:val="3BFA218B"/>
    <w:multiLevelType w:val="multilevel"/>
    <w:tmpl w:val="FB3A7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909198B"/>
    <w:multiLevelType w:val="multilevel"/>
    <w:tmpl w:val="59A0D6F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eastAsia="Calibri" w:hint="default"/>
      </w:rPr>
    </w:lvl>
  </w:abstractNum>
  <w:abstractNum w:abstractNumId="20">
    <w:nsid w:val="4CC2011A"/>
    <w:multiLevelType w:val="multilevel"/>
    <w:tmpl w:val="E93C2C4E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1">
    <w:nsid w:val="4E2C3C47"/>
    <w:multiLevelType w:val="multilevel"/>
    <w:tmpl w:val="5FD25E8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  <w:b w:val="0"/>
        <w:bCs w:val="0"/>
      </w:rPr>
    </w:lvl>
  </w:abstractNum>
  <w:abstractNum w:abstractNumId="22">
    <w:nsid w:val="4E333E13"/>
    <w:multiLevelType w:val="multilevel"/>
    <w:tmpl w:val="3F6A47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09D5D8F"/>
    <w:multiLevelType w:val="multilevel"/>
    <w:tmpl w:val="A1AE3E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4">
    <w:nsid w:val="514C1801"/>
    <w:multiLevelType w:val="hybridMultilevel"/>
    <w:tmpl w:val="7EB460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1A32A8D"/>
    <w:multiLevelType w:val="multilevel"/>
    <w:tmpl w:val="0178BF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  <w:color w:val="000000"/>
      </w:rPr>
    </w:lvl>
  </w:abstractNum>
  <w:abstractNum w:abstractNumId="26">
    <w:nsid w:val="54337594"/>
    <w:multiLevelType w:val="multilevel"/>
    <w:tmpl w:val="47226572"/>
    <w:lvl w:ilvl="0">
      <w:start w:val="5"/>
      <w:numFmt w:val="decimal"/>
      <w:lvlText w:val="%1."/>
      <w:lvlJc w:val="left"/>
      <w:pPr>
        <w:ind w:left="3861" w:hanging="60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4974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549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5193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477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121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765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704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693" w:hanging="2160"/>
      </w:pPr>
      <w:rPr>
        <w:rFonts w:eastAsia="Times New Roman" w:hint="default"/>
      </w:rPr>
    </w:lvl>
  </w:abstractNum>
  <w:abstractNum w:abstractNumId="27">
    <w:nsid w:val="5DDC7D7E"/>
    <w:multiLevelType w:val="multilevel"/>
    <w:tmpl w:val="61405F3E"/>
    <w:lvl w:ilvl="0">
      <w:start w:val="2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F4F15D4"/>
    <w:multiLevelType w:val="multilevel"/>
    <w:tmpl w:val="E904EF2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eastAsia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eastAsia="Times New Roman" w:hint="default"/>
      </w:rPr>
    </w:lvl>
  </w:abstractNum>
  <w:abstractNum w:abstractNumId="29">
    <w:nsid w:val="61C514A5"/>
    <w:multiLevelType w:val="multilevel"/>
    <w:tmpl w:val="16CA872A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30">
    <w:nsid w:val="63492830"/>
    <w:multiLevelType w:val="multilevel"/>
    <w:tmpl w:val="09D0DE3E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31">
    <w:nsid w:val="679E66C9"/>
    <w:multiLevelType w:val="multilevel"/>
    <w:tmpl w:val="6554C340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eastAsia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</w:rPr>
    </w:lvl>
  </w:abstractNum>
  <w:abstractNum w:abstractNumId="32">
    <w:nsid w:val="67AA1F96"/>
    <w:multiLevelType w:val="multilevel"/>
    <w:tmpl w:val="0DCEE55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3">
    <w:nsid w:val="6E9506D7"/>
    <w:multiLevelType w:val="hybridMultilevel"/>
    <w:tmpl w:val="39C0F8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55673"/>
    <w:multiLevelType w:val="multilevel"/>
    <w:tmpl w:val="60AAE48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2"/>
  </w:num>
  <w:num w:numId="5">
    <w:abstractNumId w:val="1"/>
  </w:num>
  <w:num w:numId="6">
    <w:abstractNumId w:val="15"/>
  </w:num>
  <w:num w:numId="7">
    <w:abstractNumId w:val="23"/>
  </w:num>
  <w:num w:numId="8">
    <w:abstractNumId w:val="25"/>
  </w:num>
  <w:num w:numId="9">
    <w:abstractNumId w:val="31"/>
  </w:num>
  <w:num w:numId="10">
    <w:abstractNumId w:val="20"/>
  </w:num>
  <w:num w:numId="11">
    <w:abstractNumId w:val="9"/>
  </w:num>
  <w:num w:numId="12">
    <w:abstractNumId w:val="30"/>
  </w:num>
  <w:num w:numId="13">
    <w:abstractNumId w:val="19"/>
  </w:num>
  <w:num w:numId="14">
    <w:abstractNumId w:val="29"/>
  </w:num>
  <w:num w:numId="15">
    <w:abstractNumId w:val="14"/>
  </w:num>
  <w:num w:numId="16">
    <w:abstractNumId w:val="17"/>
  </w:num>
  <w:num w:numId="17">
    <w:abstractNumId w:val="11"/>
  </w:num>
  <w:num w:numId="18">
    <w:abstractNumId w:val="5"/>
  </w:num>
  <w:num w:numId="19">
    <w:abstractNumId w:val="32"/>
  </w:num>
  <w:num w:numId="20">
    <w:abstractNumId w:val="34"/>
  </w:num>
  <w:num w:numId="21">
    <w:abstractNumId w:val="16"/>
  </w:num>
  <w:num w:numId="22">
    <w:abstractNumId w:val="28"/>
  </w:num>
  <w:num w:numId="23">
    <w:abstractNumId w:val="8"/>
  </w:num>
  <w:num w:numId="24">
    <w:abstractNumId w:val="3"/>
  </w:num>
  <w:num w:numId="25">
    <w:abstractNumId w:val="0"/>
  </w:num>
  <w:num w:numId="26">
    <w:abstractNumId w:val="21"/>
  </w:num>
  <w:num w:numId="27">
    <w:abstractNumId w:val="7"/>
  </w:num>
  <w:num w:numId="28">
    <w:abstractNumId w:val="26"/>
  </w:num>
  <w:num w:numId="29">
    <w:abstractNumId w:val="13"/>
  </w:num>
  <w:num w:numId="30">
    <w:abstractNumId w:val="12"/>
  </w:num>
  <w:num w:numId="31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4"/>
  </w:num>
  <w:num w:numId="36">
    <w:abstractNumId w:val="18"/>
  </w:num>
  <w:num w:numId="37">
    <w:abstractNumId w:val="27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60D"/>
    <w:rsid w:val="00005E60"/>
    <w:rsid w:val="000137D7"/>
    <w:rsid w:val="00020EBD"/>
    <w:rsid w:val="00034657"/>
    <w:rsid w:val="00035ABC"/>
    <w:rsid w:val="000378A1"/>
    <w:rsid w:val="00044E48"/>
    <w:rsid w:val="00051066"/>
    <w:rsid w:val="00070E66"/>
    <w:rsid w:val="00071513"/>
    <w:rsid w:val="00085DCE"/>
    <w:rsid w:val="000B4A0E"/>
    <w:rsid w:val="000C26FF"/>
    <w:rsid w:val="000D75F1"/>
    <w:rsid w:val="000F49DD"/>
    <w:rsid w:val="00103930"/>
    <w:rsid w:val="00104692"/>
    <w:rsid w:val="00110F2B"/>
    <w:rsid w:val="001243E3"/>
    <w:rsid w:val="00125315"/>
    <w:rsid w:val="0017083F"/>
    <w:rsid w:val="001C2D25"/>
    <w:rsid w:val="00205244"/>
    <w:rsid w:val="0021074E"/>
    <w:rsid w:val="00232907"/>
    <w:rsid w:val="00236AEA"/>
    <w:rsid w:val="0023760D"/>
    <w:rsid w:val="00254CB7"/>
    <w:rsid w:val="00290D6B"/>
    <w:rsid w:val="00293EC9"/>
    <w:rsid w:val="002A11D1"/>
    <w:rsid w:val="002A2DD6"/>
    <w:rsid w:val="002B06A6"/>
    <w:rsid w:val="002B0BA5"/>
    <w:rsid w:val="002C2A72"/>
    <w:rsid w:val="003012C6"/>
    <w:rsid w:val="00303589"/>
    <w:rsid w:val="00310D67"/>
    <w:rsid w:val="00314F85"/>
    <w:rsid w:val="0033066B"/>
    <w:rsid w:val="00331EFD"/>
    <w:rsid w:val="0034602C"/>
    <w:rsid w:val="00380407"/>
    <w:rsid w:val="00382EC6"/>
    <w:rsid w:val="00385F5E"/>
    <w:rsid w:val="003E7736"/>
    <w:rsid w:val="00405A41"/>
    <w:rsid w:val="004676C2"/>
    <w:rsid w:val="00481314"/>
    <w:rsid w:val="00496649"/>
    <w:rsid w:val="004973B7"/>
    <w:rsid w:val="004B052C"/>
    <w:rsid w:val="004B4434"/>
    <w:rsid w:val="004C1BC7"/>
    <w:rsid w:val="00500137"/>
    <w:rsid w:val="00512D15"/>
    <w:rsid w:val="00525A05"/>
    <w:rsid w:val="00550A94"/>
    <w:rsid w:val="005522B1"/>
    <w:rsid w:val="0057279D"/>
    <w:rsid w:val="00586421"/>
    <w:rsid w:val="0058674F"/>
    <w:rsid w:val="00593988"/>
    <w:rsid w:val="005D3FDD"/>
    <w:rsid w:val="00611D9D"/>
    <w:rsid w:val="006140F6"/>
    <w:rsid w:val="006155D7"/>
    <w:rsid w:val="006304A1"/>
    <w:rsid w:val="00651486"/>
    <w:rsid w:val="006659FC"/>
    <w:rsid w:val="0068471C"/>
    <w:rsid w:val="00695EF5"/>
    <w:rsid w:val="00697F66"/>
    <w:rsid w:val="00697FD5"/>
    <w:rsid w:val="006A2C0F"/>
    <w:rsid w:val="006A2C87"/>
    <w:rsid w:val="006B1541"/>
    <w:rsid w:val="006C04CD"/>
    <w:rsid w:val="00743020"/>
    <w:rsid w:val="0075490C"/>
    <w:rsid w:val="00756AB6"/>
    <w:rsid w:val="00761140"/>
    <w:rsid w:val="007A5468"/>
    <w:rsid w:val="007B08E7"/>
    <w:rsid w:val="007F7637"/>
    <w:rsid w:val="00813760"/>
    <w:rsid w:val="008153A6"/>
    <w:rsid w:val="00856384"/>
    <w:rsid w:val="0086117E"/>
    <w:rsid w:val="00873008"/>
    <w:rsid w:val="008748FB"/>
    <w:rsid w:val="008826BF"/>
    <w:rsid w:val="008858AC"/>
    <w:rsid w:val="00887EF5"/>
    <w:rsid w:val="00894839"/>
    <w:rsid w:val="008D09AB"/>
    <w:rsid w:val="009018FA"/>
    <w:rsid w:val="00902A2E"/>
    <w:rsid w:val="009057CD"/>
    <w:rsid w:val="00911625"/>
    <w:rsid w:val="00927D46"/>
    <w:rsid w:val="00932976"/>
    <w:rsid w:val="00975170"/>
    <w:rsid w:val="0099460C"/>
    <w:rsid w:val="009B4D3F"/>
    <w:rsid w:val="00A17511"/>
    <w:rsid w:val="00A42A31"/>
    <w:rsid w:val="00A45148"/>
    <w:rsid w:val="00A67D26"/>
    <w:rsid w:val="00A94E20"/>
    <w:rsid w:val="00A97130"/>
    <w:rsid w:val="00AA73EA"/>
    <w:rsid w:val="00AB05D6"/>
    <w:rsid w:val="00AB6B9C"/>
    <w:rsid w:val="00AC6677"/>
    <w:rsid w:val="00AF2F1E"/>
    <w:rsid w:val="00AF7302"/>
    <w:rsid w:val="00B06EF1"/>
    <w:rsid w:val="00B1160A"/>
    <w:rsid w:val="00B11B42"/>
    <w:rsid w:val="00B22E15"/>
    <w:rsid w:val="00B237E4"/>
    <w:rsid w:val="00B25B09"/>
    <w:rsid w:val="00B25E6A"/>
    <w:rsid w:val="00B42248"/>
    <w:rsid w:val="00B65AFD"/>
    <w:rsid w:val="00B737AB"/>
    <w:rsid w:val="00B77714"/>
    <w:rsid w:val="00B94444"/>
    <w:rsid w:val="00BA7FB1"/>
    <w:rsid w:val="00BF16C0"/>
    <w:rsid w:val="00C024E7"/>
    <w:rsid w:val="00C107DD"/>
    <w:rsid w:val="00C91C5F"/>
    <w:rsid w:val="00C95C36"/>
    <w:rsid w:val="00CB2AA8"/>
    <w:rsid w:val="00CB3840"/>
    <w:rsid w:val="00CC2B8D"/>
    <w:rsid w:val="00CC34F7"/>
    <w:rsid w:val="00CC46BF"/>
    <w:rsid w:val="00CE6E15"/>
    <w:rsid w:val="00D125D0"/>
    <w:rsid w:val="00D42924"/>
    <w:rsid w:val="00D461F9"/>
    <w:rsid w:val="00D605B7"/>
    <w:rsid w:val="00D715AA"/>
    <w:rsid w:val="00D75751"/>
    <w:rsid w:val="00D81BB7"/>
    <w:rsid w:val="00D81EA4"/>
    <w:rsid w:val="00DA3B7B"/>
    <w:rsid w:val="00DB122B"/>
    <w:rsid w:val="00DE48F3"/>
    <w:rsid w:val="00DF3375"/>
    <w:rsid w:val="00DF45D4"/>
    <w:rsid w:val="00E11D12"/>
    <w:rsid w:val="00E12F18"/>
    <w:rsid w:val="00E310F6"/>
    <w:rsid w:val="00E44022"/>
    <w:rsid w:val="00E613DA"/>
    <w:rsid w:val="00E65C34"/>
    <w:rsid w:val="00E843B9"/>
    <w:rsid w:val="00E8613D"/>
    <w:rsid w:val="00EC0193"/>
    <w:rsid w:val="00EE2400"/>
    <w:rsid w:val="00F318F3"/>
    <w:rsid w:val="00F3437B"/>
    <w:rsid w:val="00F34CE8"/>
    <w:rsid w:val="00F56DD5"/>
    <w:rsid w:val="00F56E8C"/>
    <w:rsid w:val="00F73273"/>
    <w:rsid w:val="00F76690"/>
    <w:rsid w:val="00F8420C"/>
    <w:rsid w:val="00FA5C6B"/>
    <w:rsid w:val="00FC167A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302"/>
    <w:rPr>
      <w:sz w:val="28"/>
    </w:rPr>
  </w:style>
  <w:style w:type="paragraph" w:styleId="1">
    <w:name w:val="heading 1"/>
    <w:basedOn w:val="a"/>
    <w:next w:val="a"/>
    <w:link w:val="10"/>
    <w:qFormat/>
    <w:rsid w:val="00CB2AA8"/>
    <w:pPr>
      <w:keepNext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next w:val="a"/>
    <w:link w:val="20"/>
    <w:qFormat/>
    <w:rsid w:val="00CB2AA8"/>
    <w:pPr>
      <w:keepNext/>
      <w:outlineLvl w:val="1"/>
    </w:pPr>
    <w:rPr>
      <w:b/>
      <w:bCs/>
      <w:sz w:val="27"/>
      <w:szCs w:val="27"/>
    </w:rPr>
  </w:style>
  <w:style w:type="paragraph" w:styleId="3">
    <w:name w:val="heading 3"/>
    <w:basedOn w:val="a"/>
    <w:next w:val="a"/>
    <w:link w:val="30"/>
    <w:qFormat/>
    <w:rsid w:val="00CB2AA8"/>
    <w:pPr>
      <w:keepNext/>
      <w:spacing w:before="100" w:beforeAutospacing="1" w:after="100" w:afterAutospacing="1" w:line="360" w:lineRule="auto"/>
      <w:ind w:firstLine="709"/>
      <w:jc w:val="right"/>
      <w:outlineLvl w:val="2"/>
    </w:pPr>
    <w:rPr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B2AA8"/>
    <w:pPr>
      <w:keepNext/>
      <w:keepLines/>
      <w:spacing w:before="200"/>
      <w:ind w:firstLine="720"/>
      <w:jc w:val="both"/>
      <w:outlineLvl w:val="3"/>
    </w:pPr>
    <w:rPr>
      <w:rFonts w:ascii="Cambria" w:hAnsi="Cambria"/>
      <w:b/>
      <w:bCs/>
      <w:i/>
      <w:iCs/>
      <w:color w:val="4F81BD"/>
      <w:sz w:val="20"/>
    </w:rPr>
  </w:style>
  <w:style w:type="paragraph" w:styleId="5">
    <w:name w:val="heading 5"/>
    <w:basedOn w:val="a"/>
    <w:next w:val="a"/>
    <w:link w:val="50"/>
    <w:qFormat/>
    <w:rsid w:val="00CB2AA8"/>
    <w:pPr>
      <w:keepNext/>
      <w:jc w:val="right"/>
      <w:outlineLvl w:val="4"/>
    </w:pPr>
    <w:rPr>
      <w:b/>
      <w:bCs/>
      <w:szCs w:val="24"/>
    </w:rPr>
  </w:style>
  <w:style w:type="paragraph" w:styleId="6">
    <w:name w:val="heading 6"/>
    <w:basedOn w:val="a"/>
    <w:next w:val="a"/>
    <w:link w:val="60"/>
    <w:qFormat/>
    <w:rsid w:val="00CB2AA8"/>
    <w:pPr>
      <w:keepNext/>
      <w:jc w:val="right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CB2AA8"/>
    <w:pPr>
      <w:keepNext/>
      <w:spacing w:line="360" w:lineRule="auto"/>
      <w:jc w:val="both"/>
      <w:outlineLvl w:val="6"/>
    </w:pPr>
    <w:rPr>
      <w:b/>
      <w:bCs/>
      <w:sz w:val="24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F7302"/>
    <w:pPr>
      <w:suppressAutoHyphens/>
      <w:spacing w:line="240" w:lineRule="exact"/>
    </w:pPr>
  </w:style>
  <w:style w:type="paragraph" w:styleId="a4">
    <w:name w:val="header"/>
    <w:basedOn w:val="a"/>
    <w:link w:val="a5"/>
    <w:rsid w:val="00AF7302"/>
    <w:pPr>
      <w:jc w:val="center"/>
    </w:pPr>
  </w:style>
  <w:style w:type="paragraph" w:customStyle="1" w:styleId="a6">
    <w:name w:val="Заголовок к тексту"/>
    <w:basedOn w:val="a"/>
    <w:next w:val="a7"/>
    <w:rsid w:val="00AF7302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F7302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F7302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rsid w:val="00AF7302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AF7302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AF7302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AF7302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AF7302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AF7302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AF7302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AF7302"/>
    <w:pPr>
      <w:ind w:left="4252"/>
    </w:pPr>
  </w:style>
  <w:style w:type="character" w:styleId="af3">
    <w:name w:val="page number"/>
    <w:basedOn w:val="a0"/>
    <w:rsid w:val="00AF7302"/>
  </w:style>
  <w:style w:type="paragraph" w:styleId="af4">
    <w:name w:val="Balloon Text"/>
    <w:basedOn w:val="a"/>
    <w:link w:val="af5"/>
    <w:uiPriority w:val="99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ConsPlusNormal">
    <w:name w:val="ConsPlusNormal"/>
    <w:rsid w:val="002376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6">
    <w:name w:val="No Spacing"/>
    <w:uiPriority w:val="1"/>
    <w:qFormat/>
    <w:rsid w:val="0023760D"/>
    <w:rPr>
      <w:sz w:val="28"/>
    </w:rPr>
  </w:style>
  <w:style w:type="character" w:customStyle="1" w:styleId="10">
    <w:name w:val="Заголовок 1 Знак"/>
    <w:basedOn w:val="a0"/>
    <w:link w:val="1"/>
    <w:rsid w:val="00CB2AA8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rsid w:val="00CB2AA8"/>
    <w:rPr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rsid w:val="00CB2AA8"/>
    <w:rPr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CB2AA8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CB2AA8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CB2AA8"/>
    <w:rPr>
      <w:b/>
      <w:bCs/>
      <w:sz w:val="22"/>
      <w:szCs w:val="24"/>
    </w:rPr>
  </w:style>
  <w:style w:type="character" w:customStyle="1" w:styleId="70">
    <w:name w:val="Заголовок 7 Знак"/>
    <w:basedOn w:val="a0"/>
    <w:link w:val="7"/>
    <w:rsid w:val="00CB2AA8"/>
    <w:rPr>
      <w:b/>
      <w:bCs/>
      <w:sz w:val="24"/>
      <w:szCs w:val="27"/>
    </w:rPr>
  </w:style>
  <w:style w:type="paragraph" w:customStyle="1" w:styleId="14-15">
    <w:name w:val="14-15"/>
    <w:basedOn w:val="21"/>
    <w:rsid w:val="00CB2AA8"/>
    <w:pPr>
      <w:tabs>
        <w:tab w:val="left" w:pos="567"/>
      </w:tabs>
      <w:spacing w:after="0" w:line="360" w:lineRule="auto"/>
      <w:ind w:firstLine="709"/>
    </w:pPr>
    <w:rPr>
      <w:kern w:val="28"/>
      <w:szCs w:val="28"/>
    </w:rPr>
  </w:style>
  <w:style w:type="paragraph" w:customStyle="1" w:styleId="af7">
    <w:name w:val="Знак"/>
    <w:basedOn w:val="4"/>
    <w:rsid w:val="00CB2AA8"/>
    <w:pPr>
      <w:keepLines w:val="0"/>
      <w:spacing w:before="240" w:after="60"/>
      <w:ind w:firstLine="0"/>
      <w:jc w:val="center"/>
    </w:pPr>
    <w:rPr>
      <w:rFonts w:ascii="Times New Roman" w:hAnsi="Times New Roman"/>
      <w:i w:val="0"/>
      <w:iCs w:val="0"/>
      <w:color w:val="auto"/>
      <w:szCs w:val="26"/>
    </w:rPr>
  </w:style>
  <w:style w:type="paragraph" w:customStyle="1" w:styleId="ConsNormal">
    <w:name w:val="ConsNormal"/>
    <w:rsid w:val="00CB2A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21">
    <w:name w:val="Body Text 2"/>
    <w:basedOn w:val="a"/>
    <w:link w:val="22"/>
    <w:uiPriority w:val="99"/>
    <w:unhideWhenUsed/>
    <w:rsid w:val="00CB2AA8"/>
    <w:pPr>
      <w:spacing w:after="120" w:line="480" w:lineRule="auto"/>
      <w:ind w:firstLine="720"/>
      <w:jc w:val="both"/>
    </w:pPr>
    <w:rPr>
      <w:sz w:val="20"/>
    </w:rPr>
  </w:style>
  <w:style w:type="character" w:customStyle="1" w:styleId="22">
    <w:name w:val="Основной текст 2 Знак"/>
    <w:basedOn w:val="a0"/>
    <w:link w:val="21"/>
    <w:uiPriority w:val="99"/>
    <w:rsid w:val="00CB2AA8"/>
  </w:style>
  <w:style w:type="character" w:customStyle="1" w:styleId="ab">
    <w:name w:val="Нижний колонтитул Знак"/>
    <w:link w:val="aa"/>
    <w:uiPriority w:val="99"/>
    <w:locked/>
    <w:rsid w:val="00CB2AA8"/>
  </w:style>
  <w:style w:type="character" w:customStyle="1" w:styleId="af5">
    <w:name w:val="Текст выноски Знак"/>
    <w:link w:val="af4"/>
    <w:uiPriority w:val="99"/>
    <w:semiHidden/>
    <w:locked/>
    <w:rsid w:val="00CB2AA8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99"/>
    <w:qFormat/>
    <w:rsid w:val="00CB2A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9">
    <w:name w:val="Hyperlink"/>
    <w:uiPriority w:val="99"/>
    <w:unhideWhenUsed/>
    <w:rsid w:val="00CB2AA8"/>
    <w:rPr>
      <w:color w:val="0000FF"/>
      <w:u w:val="single"/>
    </w:rPr>
  </w:style>
  <w:style w:type="numbering" w:customStyle="1" w:styleId="11">
    <w:name w:val="Нет списка1"/>
    <w:next w:val="a2"/>
    <w:semiHidden/>
    <w:rsid w:val="00CB2AA8"/>
  </w:style>
  <w:style w:type="paragraph" w:customStyle="1" w:styleId="12">
    <w:name w:val="Обычный (Интернет)1"/>
    <w:basedOn w:val="a"/>
    <w:uiPriority w:val="99"/>
    <w:rsid w:val="00CB2AA8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color w:val="EEEFF7"/>
      <w:sz w:val="24"/>
      <w:szCs w:val="24"/>
    </w:rPr>
  </w:style>
  <w:style w:type="paragraph" w:styleId="afa">
    <w:name w:val="Body Text Indent"/>
    <w:basedOn w:val="a"/>
    <w:link w:val="afb"/>
    <w:rsid w:val="00CB2AA8"/>
    <w:pPr>
      <w:spacing w:before="100" w:beforeAutospacing="1" w:after="100" w:afterAutospacing="1" w:line="360" w:lineRule="auto"/>
      <w:ind w:left="36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sid w:val="00CB2AA8"/>
    <w:rPr>
      <w:sz w:val="28"/>
      <w:szCs w:val="24"/>
    </w:rPr>
  </w:style>
  <w:style w:type="paragraph" w:styleId="23">
    <w:name w:val="Body Text Indent 2"/>
    <w:basedOn w:val="a"/>
    <w:link w:val="24"/>
    <w:rsid w:val="00CB2AA8"/>
    <w:pPr>
      <w:spacing w:before="100" w:beforeAutospacing="1" w:after="100" w:afterAutospacing="1" w:line="360" w:lineRule="auto"/>
      <w:ind w:left="360" w:firstLine="709"/>
      <w:jc w:val="both"/>
    </w:pPr>
    <w:rPr>
      <w:szCs w:val="24"/>
    </w:rPr>
  </w:style>
  <w:style w:type="character" w:customStyle="1" w:styleId="24">
    <w:name w:val="Основной текст с отступом 2 Знак"/>
    <w:basedOn w:val="a0"/>
    <w:link w:val="23"/>
    <w:rsid w:val="00CB2AA8"/>
    <w:rPr>
      <w:sz w:val="28"/>
      <w:szCs w:val="24"/>
    </w:rPr>
  </w:style>
  <w:style w:type="paragraph" w:customStyle="1" w:styleId="13">
    <w:name w:val="Заголовок1"/>
    <w:basedOn w:val="a"/>
    <w:link w:val="afc"/>
    <w:qFormat/>
    <w:rsid w:val="00CB2AA8"/>
    <w:pPr>
      <w:jc w:val="center"/>
    </w:pPr>
    <w:rPr>
      <w:b/>
      <w:bCs/>
      <w:szCs w:val="24"/>
    </w:rPr>
  </w:style>
  <w:style w:type="character" w:customStyle="1" w:styleId="afc">
    <w:name w:val="Заголовок Знак"/>
    <w:link w:val="13"/>
    <w:rsid w:val="00CB2AA8"/>
    <w:rPr>
      <w:b/>
      <w:bCs/>
      <w:sz w:val="28"/>
      <w:szCs w:val="24"/>
    </w:rPr>
  </w:style>
  <w:style w:type="paragraph" w:styleId="31">
    <w:name w:val="Body Text Indent 3"/>
    <w:basedOn w:val="a"/>
    <w:link w:val="32"/>
    <w:rsid w:val="00CB2AA8"/>
    <w:pPr>
      <w:spacing w:before="100" w:beforeAutospacing="1" w:after="100" w:afterAutospacing="1" w:line="360" w:lineRule="auto"/>
      <w:ind w:left="360" w:firstLine="348"/>
      <w:jc w:val="both"/>
    </w:pPr>
    <w:rPr>
      <w:szCs w:val="24"/>
    </w:rPr>
  </w:style>
  <w:style w:type="character" w:customStyle="1" w:styleId="32">
    <w:name w:val="Основной текст с отступом 3 Знак"/>
    <w:basedOn w:val="a0"/>
    <w:link w:val="31"/>
    <w:rsid w:val="00CB2AA8"/>
    <w:rPr>
      <w:sz w:val="28"/>
      <w:szCs w:val="24"/>
    </w:rPr>
  </w:style>
  <w:style w:type="paragraph" w:customStyle="1" w:styleId="ConsPlusTitle">
    <w:name w:val="ConsPlusTitle"/>
    <w:rsid w:val="00CB2AA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CB2AA8"/>
    <w:pPr>
      <w:widowControl w:val="0"/>
      <w:autoSpaceDE w:val="0"/>
      <w:autoSpaceDN w:val="0"/>
    </w:pPr>
    <w:rPr>
      <w:rFonts w:ascii="Tahoma" w:hAnsi="Tahoma" w:cs="Tahoma"/>
    </w:rPr>
  </w:style>
  <w:style w:type="character" w:styleId="afd">
    <w:name w:val="Strong"/>
    <w:uiPriority w:val="22"/>
    <w:qFormat/>
    <w:rsid w:val="00CB2AA8"/>
    <w:rPr>
      <w:b/>
      <w:bCs/>
    </w:rPr>
  </w:style>
  <w:style w:type="character" w:customStyle="1" w:styleId="afe">
    <w:name w:val="Основной текст_"/>
    <w:link w:val="33"/>
    <w:rsid w:val="00CB2AA8"/>
    <w:rPr>
      <w:sz w:val="26"/>
      <w:szCs w:val="26"/>
      <w:shd w:val="clear" w:color="auto" w:fill="FFFFFF"/>
    </w:rPr>
  </w:style>
  <w:style w:type="paragraph" w:customStyle="1" w:styleId="33">
    <w:name w:val="Основной текст3"/>
    <w:basedOn w:val="a"/>
    <w:link w:val="afe"/>
    <w:rsid w:val="00CB2AA8"/>
    <w:pPr>
      <w:widowControl w:val="0"/>
      <w:shd w:val="clear" w:color="auto" w:fill="FFFFFF"/>
      <w:spacing w:before="720" w:line="317" w:lineRule="exact"/>
      <w:jc w:val="both"/>
    </w:pPr>
    <w:rPr>
      <w:sz w:val="26"/>
      <w:szCs w:val="26"/>
    </w:rPr>
  </w:style>
  <w:style w:type="character" w:customStyle="1" w:styleId="14">
    <w:name w:val="Основной текст1"/>
    <w:rsid w:val="00CB2A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15">
    <w:name w:val="Заголовок №1_"/>
    <w:rsid w:val="00CB2A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2"/>
    <w:rsid w:val="00CB2A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customStyle="1" w:styleId="16">
    <w:name w:val="Заголовок №1"/>
    <w:rsid w:val="00CB2A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41">
    <w:name w:val="Основной текст4"/>
    <w:basedOn w:val="a"/>
    <w:uiPriority w:val="99"/>
    <w:rsid w:val="00CB2AA8"/>
    <w:pPr>
      <w:widowControl w:val="0"/>
      <w:shd w:val="clear" w:color="auto" w:fill="FFFFFF"/>
      <w:spacing w:before="180" w:line="322" w:lineRule="exact"/>
      <w:jc w:val="both"/>
    </w:pPr>
    <w:rPr>
      <w:color w:val="000000"/>
      <w:sz w:val="26"/>
      <w:szCs w:val="26"/>
      <w:lang w:bidi="ru-RU"/>
    </w:rPr>
  </w:style>
  <w:style w:type="paragraph" w:customStyle="1" w:styleId="Default">
    <w:name w:val="Default"/>
    <w:rsid w:val="00CB2AA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">
    <w:name w:val="Table Grid"/>
    <w:basedOn w:val="a1"/>
    <w:uiPriority w:val="99"/>
    <w:rsid w:val="00CB2AA8"/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footnote text"/>
    <w:basedOn w:val="a"/>
    <w:link w:val="aff1"/>
    <w:uiPriority w:val="99"/>
    <w:unhideWhenUsed/>
    <w:rsid w:val="00CB2AA8"/>
    <w:rPr>
      <w:rFonts w:ascii="Calibri" w:eastAsia="Calibri" w:hAnsi="Calibri"/>
      <w:sz w:val="20"/>
      <w:lang w:eastAsia="en-US"/>
    </w:rPr>
  </w:style>
  <w:style w:type="character" w:customStyle="1" w:styleId="aff1">
    <w:name w:val="Текст сноски Знак"/>
    <w:basedOn w:val="a0"/>
    <w:link w:val="aff0"/>
    <w:uiPriority w:val="99"/>
    <w:rsid w:val="00CB2AA8"/>
    <w:rPr>
      <w:rFonts w:ascii="Calibri" w:eastAsia="Calibri" w:hAnsi="Calibri"/>
      <w:lang w:eastAsia="en-US"/>
    </w:rPr>
  </w:style>
  <w:style w:type="character" w:styleId="aff2">
    <w:name w:val="footnote reference"/>
    <w:uiPriority w:val="99"/>
    <w:unhideWhenUsed/>
    <w:rsid w:val="00CB2AA8"/>
    <w:rPr>
      <w:vertAlign w:val="superscript"/>
    </w:rPr>
  </w:style>
  <w:style w:type="character" w:styleId="aff3">
    <w:name w:val="annotation reference"/>
    <w:rsid w:val="00CB2AA8"/>
    <w:rPr>
      <w:sz w:val="16"/>
      <w:szCs w:val="16"/>
    </w:rPr>
  </w:style>
  <w:style w:type="paragraph" w:styleId="aff4">
    <w:name w:val="annotation text"/>
    <w:basedOn w:val="a"/>
    <w:link w:val="aff5"/>
    <w:rsid w:val="00CB2AA8"/>
    <w:rPr>
      <w:sz w:val="20"/>
    </w:rPr>
  </w:style>
  <w:style w:type="character" w:customStyle="1" w:styleId="aff5">
    <w:name w:val="Текст примечания Знак"/>
    <w:basedOn w:val="a0"/>
    <w:link w:val="aff4"/>
    <w:rsid w:val="00CB2AA8"/>
  </w:style>
  <w:style w:type="paragraph" w:styleId="aff6">
    <w:name w:val="annotation subject"/>
    <w:basedOn w:val="aff4"/>
    <w:next w:val="aff4"/>
    <w:link w:val="aff7"/>
    <w:rsid w:val="00CB2AA8"/>
    <w:rPr>
      <w:b/>
      <w:bCs/>
    </w:rPr>
  </w:style>
  <w:style w:type="character" w:customStyle="1" w:styleId="aff7">
    <w:name w:val="Тема примечания Знак"/>
    <w:basedOn w:val="aff5"/>
    <w:link w:val="aff6"/>
    <w:rsid w:val="00CB2AA8"/>
    <w:rPr>
      <w:b/>
      <w:bCs/>
    </w:rPr>
  </w:style>
  <w:style w:type="paragraph" w:customStyle="1" w:styleId="s1">
    <w:name w:val="s_1"/>
    <w:basedOn w:val="a"/>
    <w:rsid w:val="00CB2AA8"/>
    <w:pPr>
      <w:spacing w:before="100" w:beforeAutospacing="1" w:after="100" w:afterAutospacing="1"/>
    </w:pPr>
    <w:rPr>
      <w:sz w:val="24"/>
      <w:szCs w:val="24"/>
    </w:rPr>
  </w:style>
  <w:style w:type="character" w:customStyle="1" w:styleId="name">
    <w:name w:val="name"/>
    <w:basedOn w:val="a0"/>
    <w:rsid w:val="00CB2AA8"/>
  </w:style>
  <w:style w:type="character" w:customStyle="1" w:styleId="f">
    <w:name w:val="f"/>
    <w:basedOn w:val="a0"/>
    <w:rsid w:val="00CB2AA8"/>
  </w:style>
  <w:style w:type="character" w:customStyle="1" w:styleId="position">
    <w:name w:val="position"/>
    <w:basedOn w:val="a0"/>
    <w:rsid w:val="00CB2AA8"/>
  </w:style>
  <w:style w:type="character" w:styleId="aff8">
    <w:name w:val="Emphasis"/>
    <w:uiPriority w:val="20"/>
    <w:qFormat/>
    <w:rsid w:val="00CB2AA8"/>
    <w:rPr>
      <w:i/>
      <w:iCs/>
    </w:rPr>
  </w:style>
  <w:style w:type="paragraph" w:styleId="aff9">
    <w:name w:val="Revision"/>
    <w:hidden/>
    <w:uiPriority w:val="99"/>
    <w:semiHidden/>
    <w:rsid w:val="00CB2AA8"/>
    <w:rPr>
      <w:sz w:val="28"/>
    </w:rPr>
  </w:style>
  <w:style w:type="character" w:customStyle="1" w:styleId="FontStyle31">
    <w:name w:val="Font Style31"/>
    <w:rsid w:val="00AB05D6"/>
    <w:rPr>
      <w:rFonts w:ascii="Times New Roman" w:hAnsi="Times New Roman" w:cs="Times New Roman"/>
      <w:sz w:val="26"/>
      <w:szCs w:val="26"/>
    </w:rPr>
  </w:style>
  <w:style w:type="character" w:styleId="affa">
    <w:name w:val="Placeholder Text"/>
    <w:basedOn w:val="a0"/>
    <w:uiPriority w:val="99"/>
    <w:semiHidden/>
    <w:rsid w:val="004B44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8D4756339DCF0BFD27927A64718DEEBEF929026DB33B1DAF78D7597B1BEA9584CBA2219D63FEB087C850443BF70280CDFFF2B6AA5DD1826oF65K" TargetMode="External"/><Relationship Id="rId18" Type="http://schemas.openxmlformats.org/officeDocument/2006/relationships/hyperlink" Target="http://www.rcoit.ru" TargetMode="External"/><Relationship Id="rId26" Type="http://schemas.openxmlformats.org/officeDocument/2006/relationships/footer" Target="footer6.xml"/><Relationship Id="rId39" Type="http://schemas.openxmlformats.org/officeDocument/2006/relationships/hyperlink" Target="https://zen.yandex.ru/id/623063265dd0b878a6ee1078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hyperlink" Target="consultantplus://offline/ref=88BC3E971ADC10F2ED965AD2D72256B70E30DED48435B13649E9C415979BC5BCA07A4B249A0AB807B121EF23E5FABD7439863975aDD1L" TargetMode="External"/><Relationship Id="rId42" Type="http://schemas.openxmlformats.org/officeDocument/2006/relationships/hyperlink" Target="consultantplus://offline/ref=88BC3E971ADC10F2ED965AD2D72256B70E30DED48435B13649E9C415979BC5BCA07A4B249A0AB807B121EF23E5FABD7439863975aDD1L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mailto:olimp@rcoit.ru" TargetMode="External"/><Relationship Id="rId25" Type="http://schemas.openxmlformats.org/officeDocument/2006/relationships/footer" Target="footer5.xml"/><Relationship Id="rId33" Type="http://schemas.openxmlformats.org/officeDocument/2006/relationships/hyperlink" Target="https://ok.ru/izbirkomperm" TargetMode="External"/><Relationship Id="rId38" Type="http://schemas.openxmlformats.org/officeDocument/2006/relationships/hyperlink" Target="https://vk.com/mik_permkra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coit.ru" TargetMode="External"/><Relationship Id="rId20" Type="http://schemas.openxmlformats.org/officeDocument/2006/relationships/footer" Target="footer2.xml"/><Relationship Id="rId29" Type="http://schemas.openxmlformats.org/officeDocument/2006/relationships/hyperlink" Target="consultantplus://offline/ref=88BC3E971ADC10F2ED965AD2D72256B70E30DED48435B13649E9C415979BC5BCA07A4B239B0AB807B121EF23E5FABD7439863975aDD1L" TargetMode="External"/><Relationship Id="rId41" Type="http://schemas.openxmlformats.org/officeDocument/2006/relationships/hyperlink" Target="https://ok.ru/izbirkomper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yperlink" Target="https://t.me/ikpk59" TargetMode="External"/><Relationship Id="rId37" Type="http://schemas.openxmlformats.org/officeDocument/2006/relationships/hyperlink" Target="consultantplus://offline/ref=88BC3E971ADC10F2ED965AD2D72256B70E30DED48435B13649E9C415979BC5BCA07A4B239B0AB807B121EF23E5FABD7439863975aDD1L" TargetMode="External"/><Relationship Id="rId40" Type="http://schemas.openxmlformats.org/officeDocument/2006/relationships/hyperlink" Target="https://t.me/ikpk59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ress@izbirkom.permkrai.ru" TargetMode="External"/><Relationship Id="rId23" Type="http://schemas.openxmlformats.org/officeDocument/2006/relationships/header" Target="header4.xml"/><Relationship Id="rId28" Type="http://schemas.openxmlformats.org/officeDocument/2006/relationships/hyperlink" Target="consultantplus://offline/ref=88BC3E971ADC10F2ED965AD2D72256B70E30DED48637B13649E9C415979BC5BCA07A4B219F01EE5FF37FB672A7B1B174219A3877CD0319A0a8D0L" TargetMode="External"/><Relationship Id="rId36" Type="http://schemas.openxmlformats.org/officeDocument/2006/relationships/hyperlink" Target="consultantplus://offline/ref=88BC3E971ADC10F2ED965AD2D72256B70E30DED48435B13649E9C415979BC5BCA07A4B219F01EE51FD7FB672A7B1B174219A3877CD0319A0a8D0L" TargetMode="Externa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31" Type="http://schemas.openxmlformats.org/officeDocument/2006/relationships/hyperlink" Target="https://zen.yandex.ru/id/623063265dd0b878a6ee1078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rcoit.ru" TargetMode="External"/><Relationship Id="rId22" Type="http://schemas.openxmlformats.org/officeDocument/2006/relationships/footer" Target="footer4.xml"/><Relationship Id="rId27" Type="http://schemas.openxmlformats.org/officeDocument/2006/relationships/hyperlink" Target="consultantplus://offline/ref=88BC3E971ADC10F2ED965AD2D72256B70E30DED48435B13649E9C415979BC5BCA07A4B219F01EE51FD7FB672A7B1B174219A3877CD0319A0a8D0L" TargetMode="External"/><Relationship Id="rId30" Type="http://schemas.openxmlformats.org/officeDocument/2006/relationships/hyperlink" Target="https://vk.com/mik_permkrai" TargetMode="External"/><Relationship Id="rId35" Type="http://schemas.openxmlformats.org/officeDocument/2006/relationships/image" Target="media/image2.wmf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7.&#1055;&#1088;&#1086;&#1076;&#1086;&#1083;&#1100;&#1085;&#1099;&#1081;%20&#1073;&#1083;&#1072;&#1085;&#1082;%20&#1054;&#1041;&#1056;&#1040;&#1047;&#1045;&#1062;%202023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CD3D9-79C0-4694-A675-69961D92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2023 Постановление.dotx</Template>
  <TotalTime>33</TotalTime>
  <Pages>25</Pages>
  <Words>4110</Words>
  <Characters>38244</Characters>
  <Application>Microsoft Office Word</Application>
  <DocSecurity>0</DocSecurity>
  <Lines>318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Елена Олеговна</dc:creator>
  <cp:lastModifiedBy>Митичян Ануш Корюновна</cp:lastModifiedBy>
  <cp:revision>8</cp:revision>
  <cp:lastPrinted>2024-06-27T11:34:00Z</cp:lastPrinted>
  <dcterms:created xsi:type="dcterms:W3CDTF">2024-05-03T07:12:00Z</dcterms:created>
  <dcterms:modified xsi:type="dcterms:W3CDTF">2024-06-27T11:34:00Z</dcterms:modified>
</cp:coreProperties>
</file>