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8758C" w14:textId="4E22EDD0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CE6210">
        <w:rPr>
          <w:b/>
          <w:sz w:val="26"/>
          <w:szCs w:val="26"/>
        </w:rPr>
        <w:t>Красновишерского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7CEE88E9" w:rsidR="009C2687" w:rsidRDefault="00CE6210" w:rsidP="009C2687">
      <w:pPr>
        <w:jc w:val="center"/>
      </w:pPr>
      <w:r>
        <w:t>ТИК Красновишерского муниципального округа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№ </w:t>
            </w:r>
            <w:proofErr w:type="gramStart"/>
            <w:r w:rsidRPr="006C2F16">
              <w:rPr>
                <w:b/>
                <w:sz w:val="20"/>
              </w:rPr>
              <w:t>п</w:t>
            </w:r>
            <w:proofErr w:type="gramEnd"/>
            <w:r w:rsidRPr="006C2F16">
              <w:rPr>
                <w:b/>
                <w:sz w:val="20"/>
              </w:rPr>
              <w:t>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1E57E60D" w:rsidR="00870228" w:rsidRPr="009670DE" w:rsidRDefault="00CE6210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721AE950" w:rsidR="00870228" w:rsidRPr="009670DE" w:rsidRDefault="00CE6210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0D758A97" w:rsidR="00870228" w:rsidRPr="009670DE" w:rsidRDefault="00CE6210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499832AC" w:rsidR="00870228" w:rsidRPr="009670DE" w:rsidRDefault="00CE6210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6EDCD363" w:rsidR="00440B33" w:rsidRPr="009670DE" w:rsidRDefault="00CE6210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645FF708" w14:textId="14C3BBE4" w:rsidR="00440B33" w:rsidRPr="009670DE" w:rsidRDefault="00CE6210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44291700" w:rsidR="003C00A9" w:rsidRPr="009670DE" w:rsidRDefault="00CE6210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6B7DD072" w14:textId="4BCB61E4" w:rsidR="003C00A9" w:rsidRPr="009670DE" w:rsidRDefault="00CE6210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5477482F" w:rsidR="003C00A9" w:rsidRPr="009670DE" w:rsidRDefault="00CE621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6AAF5D94" w:rsidR="003C00A9" w:rsidRPr="009670DE" w:rsidRDefault="00CE621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64A5E968" w:rsidR="003C00A9" w:rsidRPr="009670DE" w:rsidRDefault="00CE621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6F312740" w14:textId="0A2A27AF" w:rsidR="003C00A9" w:rsidRPr="009670DE" w:rsidRDefault="00CE621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0E41162E" w:rsidR="003C00A9" w:rsidRPr="009670DE" w:rsidRDefault="00CE621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08B8466B" w14:textId="0384B0D1" w:rsidR="003C00A9" w:rsidRPr="009670DE" w:rsidRDefault="00CE621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0EDC0469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CE6210">
        <w:rPr>
          <w:sz w:val="24"/>
          <w:szCs w:val="18"/>
        </w:rPr>
        <w:t>А.П. Антипин</w:t>
      </w:r>
      <w:bookmarkStart w:id="0" w:name="_GoBack"/>
      <w:bookmarkEnd w:id="0"/>
    </w:p>
    <w:p w14:paraId="697C0294" w14:textId="035A5BD5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</w:t>
      </w:r>
      <w:proofErr w:type="spellStart"/>
      <w:r w:rsidRPr="003C00A9">
        <w:rPr>
          <w:sz w:val="16"/>
          <w:szCs w:val="16"/>
        </w:rPr>
        <w:t>ф.и.</w:t>
      </w:r>
      <w:proofErr w:type="gramStart"/>
      <w:r w:rsidRPr="003C00A9">
        <w:rPr>
          <w:sz w:val="16"/>
          <w:szCs w:val="16"/>
        </w:rPr>
        <w:t>о</w:t>
      </w:r>
      <w:proofErr w:type="gramEnd"/>
      <w:r w:rsidRPr="003C00A9">
        <w:rPr>
          <w:sz w:val="16"/>
          <w:szCs w:val="16"/>
        </w:rPr>
        <w:t>.</w:t>
      </w:r>
      <w:proofErr w:type="spellEnd"/>
      <w:r w:rsidRPr="003C00A9">
        <w:rPr>
          <w:sz w:val="16"/>
          <w:szCs w:val="16"/>
        </w:rPr>
        <w:t>)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8"/>
      <w:headerReference w:type="default" r:id="rId9"/>
      <w:footerReference w:type="even" r:id="rId10"/>
      <w:footerReference w:type="default" r:id="rId11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14A86" w14:textId="77777777" w:rsidR="005F4F7C" w:rsidRDefault="005F4F7C">
      <w:r>
        <w:separator/>
      </w:r>
    </w:p>
  </w:endnote>
  <w:endnote w:type="continuationSeparator" w:id="0">
    <w:p w14:paraId="1B63A7FD" w14:textId="77777777" w:rsidR="005F4F7C" w:rsidRDefault="005F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7DD4C" w14:textId="77777777" w:rsidR="005F4F7C" w:rsidRDefault="005F4F7C">
      <w:r>
        <w:separator/>
      </w:r>
    </w:p>
  </w:footnote>
  <w:footnote w:type="continuationSeparator" w:id="0">
    <w:p w14:paraId="006B8167" w14:textId="77777777" w:rsidR="005F4F7C" w:rsidRDefault="005F4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4F7C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3D5D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CE6210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486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tikvish</cp:lastModifiedBy>
  <cp:revision>33</cp:revision>
  <cp:lastPrinted>2026-02-27T03:40:00Z</cp:lastPrinted>
  <dcterms:created xsi:type="dcterms:W3CDTF">2026-02-08T10:05:00Z</dcterms:created>
  <dcterms:modified xsi:type="dcterms:W3CDTF">2026-02-27T03:49:00Z</dcterms:modified>
</cp:coreProperties>
</file>